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EB2136" w:rsidR="002E0FF1" w:rsidP="00E21E08" w:rsidRDefault="00EB2136" w14:paraId="04C63E75" w14:textId="01B59692">
      <w:pPr>
        <w:pStyle w:val="H1-Cover"/>
      </w:pPr>
      <w:r w:rsidRPr="5E2E49F9" w:rsidR="00EB2136">
        <w:rPr>
          <w:sz w:val="96"/>
          <w:szCs w:val="96"/>
        </w:rPr>
        <w:t>Greater Manchester Production Fund</w:t>
      </w:r>
    </w:p>
    <w:p w:rsidRPr="00EB2136" w:rsidR="002E0FF1" w:rsidP="5E2E49F9" w:rsidRDefault="00EB2136" w14:paraId="532A8788" w14:textId="774C0442">
      <w:pPr>
        <w:pStyle w:val="H1-Cover"/>
        <w:rPr>
          <w:sz w:val="60"/>
          <w:szCs w:val="60"/>
        </w:rPr>
      </w:pPr>
      <w:r w:rsidRPr="5E2E49F9" w:rsidR="00EB2136">
        <w:rPr>
          <w:sz w:val="60"/>
          <w:szCs w:val="60"/>
        </w:rPr>
        <w:t>FAQs</w:t>
      </w:r>
    </w:p>
    <w:p w:rsidR="00EB2136" w:rsidP="000B4C1B" w:rsidRDefault="00EB2136" w14:paraId="34DF01F6" w14:textId="77777777">
      <w:pPr>
        <w:pStyle w:val="H3-cover"/>
      </w:pPr>
    </w:p>
    <w:p w:rsidRPr="006E0FC3" w:rsidR="00664E9E" w:rsidP="000B4C1B" w:rsidRDefault="00664E9E" w14:paraId="530A6D40" w14:textId="2F1D4C67">
      <w:pPr>
        <w:pStyle w:val="H3-cover"/>
      </w:pPr>
    </w:p>
    <w:p w:rsidR="5E2E49F9" w:rsidP="5E2E49F9" w:rsidRDefault="5E2E49F9" w14:paraId="2F8C353E" w14:textId="26586725">
      <w:pPr>
        <w:pStyle w:val="H2-cover"/>
        <w:spacing w:before="360" w:after="240" w:line="240" w:lineRule="auto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FFFFFF" w:themeColor="accent2" w:themeTint="FF" w:themeShade="FF"/>
          <w:sz w:val="40"/>
          <w:szCs w:val="40"/>
          <w:lang w:val="en-GB"/>
        </w:rPr>
      </w:pPr>
    </w:p>
    <w:p w:rsidR="65B51F48" w:rsidP="5E2E49F9" w:rsidRDefault="65B51F48" w14:paraId="3BEE7762" w14:textId="517E759A">
      <w:pPr>
        <w:pStyle w:val="H2-cover"/>
        <w:spacing w:before="360" w:after="240" w:line="240" w:lineRule="auto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FFFFFF" w:themeColor="accent2" w:themeTint="FF" w:themeShade="FF"/>
          <w:sz w:val="40"/>
          <w:szCs w:val="40"/>
          <w:lang w:val="en-GB"/>
        </w:rPr>
      </w:pPr>
      <w:r w:rsidRPr="5E2E49F9" w:rsidR="65B51F48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FFFFFF" w:themeColor="accent2" w:themeTint="FF" w:themeShade="FF"/>
          <w:sz w:val="40"/>
          <w:szCs w:val="40"/>
          <w:lang w:val="en-GB"/>
        </w:rPr>
        <w:t xml:space="preserve">Created June 2026 </w:t>
      </w:r>
    </w:p>
    <w:p w:rsidR="41E87CB0" w:rsidP="5E2E49F9" w:rsidRDefault="41E87CB0" w14:paraId="1D0958E5" w14:textId="5A461113">
      <w:pPr>
        <w:pStyle w:val="H2-cover"/>
        <w:spacing w:before="360" w:after="240" w:line="24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FFFF" w:themeColor="accent2" w:themeTint="FF" w:themeShade="FF"/>
          <w:sz w:val="40"/>
          <w:szCs w:val="40"/>
          <w:lang w:val="en-GB"/>
        </w:rPr>
      </w:pPr>
      <w:r w:rsidRPr="5E2E49F9" w:rsidR="41E87CB0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FFFFFF" w:themeColor="accent2" w:themeTint="FF" w:themeShade="FF"/>
          <w:sz w:val="40"/>
          <w:szCs w:val="40"/>
          <w:lang w:val="en-GB"/>
        </w:rPr>
        <w:t>Version Control</w:t>
      </w:r>
    </w:p>
    <w:tbl>
      <w:tblPr>
        <w:tblStyle w:val="TableGrid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6A0" w:firstRow="1" w:lastRow="0" w:firstColumn="1" w:lastColumn="0" w:noHBand="1" w:noVBand="1"/>
      </w:tblPr>
      <w:tblGrid>
        <w:gridCol w:w="3150"/>
        <w:gridCol w:w="3150"/>
        <w:gridCol w:w="3270"/>
      </w:tblGrid>
      <w:tr w:rsidR="5E2E49F9" w:rsidTr="5E2E49F9" w14:paraId="0DAC1706">
        <w:trPr>
          <w:trHeight w:val="705"/>
        </w:trPr>
        <w:tc>
          <w:tcPr>
            <w:tcW w:w="3150" w:type="dxa"/>
            <w:tcBorders>
              <w:top w:val="single" w:sz="6"/>
              <w:left w:val="single" w:sz="6"/>
            </w:tcBorders>
            <w:tcMar>
              <w:left w:w="105" w:type="dxa"/>
              <w:right w:w="105" w:type="dxa"/>
            </w:tcMar>
            <w:vAlign w:val="top"/>
          </w:tcPr>
          <w:p w:rsidR="5E2E49F9" w:rsidP="5E2E49F9" w:rsidRDefault="5E2E49F9" w14:paraId="5EE85B0F" w14:textId="0B8285F9">
            <w:pPr>
              <w:pStyle w:val="H2-cover"/>
              <w:spacing w:before="360" w:beforeAutospacing="off" w:after="240" w:afterAutospacing="off" w:line="240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FFFFFF" w:themeColor="accent2" w:themeTint="FF" w:themeShade="FF"/>
                <w:sz w:val="22"/>
                <w:szCs w:val="22"/>
                <w:lang w:val="en-GB"/>
              </w:rPr>
            </w:pPr>
            <w:r w:rsidRPr="5E2E49F9" w:rsidR="5E2E49F9">
              <w:rPr>
                <w:rFonts w:ascii="Arial" w:hAnsi="Arial" w:eastAsia="Arial" w:cs="Arial"/>
                <w:b w:val="1"/>
                <w:bCs w:val="1"/>
                <w:i w:val="0"/>
                <w:iCs w:val="0"/>
                <w:color w:val="FFFFFF" w:themeColor="accent2" w:themeTint="FF" w:themeShade="FF"/>
                <w:sz w:val="22"/>
                <w:szCs w:val="22"/>
                <w:lang w:val="en-GB"/>
              </w:rPr>
              <w:t xml:space="preserve">Date </w:t>
            </w:r>
          </w:p>
        </w:tc>
        <w:tc>
          <w:tcPr>
            <w:tcW w:w="3150" w:type="dxa"/>
            <w:tcBorders>
              <w:top w:val="single" w:sz="6"/>
            </w:tcBorders>
            <w:tcMar>
              <w:left w:w="105" w:type="dxa"/>
              <w:right w:w="105" w:type="dxa"/>
            </w:tcMar>
            <w:vAlign w:val="top"/>
          </w:tcPr>
          <w:p w:rsidR="5E2E49F9" w:rsidP="5E2E49F9" w:rsidRDefault="5E2E49F9" w14:paraId="6A7E1781" w14:textId="384313CD">
            <w:pPr>
              <w:pStyle w:val="H2-cover"/>
              <w:spacing w:before="360" w:beforeAutospacing="off" w:after="240" w:afterAutospacing="off" w:line="240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FFFFFF" w:themeColor="accent2" w:themeTint="FF" w:themeShade="FF"/>
                <w:sz w:val="22"/>
                <w:szCs w:val="22"/>
                <w:lang w:val="en-GB"/>
              </w:rPr>
            </w:pPr>
            <w:r w:rsidRPr="5E2E49F9" w:rsidR="5E2E49F9">
              <w:rPr>
                <w:rFonts w:ascii="Arial" w:hAnsi="Arial" w:eastAsia="Arial" w:cs="Arial"/>
                <w:b w:val="1"/>
                <w:bCs w:val="1"/>
                <w:i w:val="0"/>
                <w:iCs w:val="0"/>
                <w:color w:val="FFFFFF" w:themeColor="accent2" w:themeTint="FF" w:themeShade="FF"/>
                <w:sz w:val="22"/>
                <w:szCs w:val="22"/>
                <w:lang w:val="en-GB"/>
              </w:rPr>
              <w:t xml:space="preserve">Notable Changes </w:t>
            </w:r>
          </w:p>
        </w:tc>
        <w:tc>
          <w:tcPr>
            <w:tcW w:w="3270" w:type="dxa"/>
            <w:tcBorders>
              <w:top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5E2E49F9" w:rsidP="5E2E49F9" w:rsidRDefault="5E2E49F9" w14:paraId="7FF3CE46" w14:textId="0009FF9C">
            <w:pPr>
              <w:pStyle w:val="H2-cover"/>
              <w:spacing w:before="360" w:beforeAutospacing="off" w:after="240" w:afterAutospacing="off" w:line="240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FFFFFF" w:themeColor="accent2" w:themeTint="FF" w:themeShade="FF"/>
                <w:sz w:val="22"/>
                <w:szCs w:val="22"/>
                <w:lang w:val="en-GB"/>
              </w:rPr>
            </w:pPr>
            <w:r w:rsidRPr="5E2E49F9" w:rsidR="5E2E49F9">
              <w:rPr>
                <w:rFonts w:ascii="Arial" w:hAnsi="Arial" w:eastAsia="Arial" w:cs="Arial"/>
                <w:b w:val="1"/>
                <w:bCs w:val="1"/>
                <w:i w:val="0"/>
                <w:iCs w:val="0"/>
                <w:color w:val="FFFFFF" w:themeColor="accent2" w:themeTint="FF" w:themeShade="FF"/>
                <w:sz w:val="22"/>
                <w:szCs w:val="22"/>
                <w:lang w:val="en-GB"/>
              </w:rPr>
              <w:t xml:space="preserve">Initial </w:t>
            </w:r>
          </w:p>
        </w:tc>
      </w:tr>
      <w:tr w:rsidR="5E2E49F9" w:rsidTr="5E2E49F9" w14:paraId="1DBDE09B">
        <w:trPr>
          <w:trHeight w:val="300"/>
        </w:trPr>
        <w:tc>
          <w:tcPr>
            <w:tcW w:w="3150" w:type="dxa"/>
            <w:tcBorders>
              <w:left w:val="single" w:sz="6"/>
              <w:bottom w:val="single" w:sz="6"/>
            </w:tcBorders>
            <w:tcMar>
              <w:left w:w="105" w:type="dxa"/>
              <w:right w:w="105" w:type="dxa"/>
            </w:tcMar>
            <w:vAlign w:val="top"/>
          </w:tcPr>
          <w:p w:rsidR="5E2E49F9" w:rsidP="5E2E49F9" w:rsidRDefault="5E2E49F9" w14:paraId="07C35D57" w14:textId="0A282FA9">
            <w:pPr>
              <w:spacing w:before="360" w:after="24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FFFFFF" w:themeColor="accent2" w:themeTint="FF" w:themeShade="FF"/>
                <w:sz w:val="20"/>
                <w:szCs w:val="20"/>
                <w:lang w:val="en-GB"/>
              </w:rPr>
            </w:pPr>
          </w:p>
        </w:tc>
        <w:tc>
          <w:tcPr>
            <w:tcW w:w="3150" w:type="dxa"/>
            <w:tcBorders>
              <w:bottom w:val="single" w:sz="6"/>
            </w:tcBorders>
            <w:tcMar>
              <w:left w:w="105" w:type="dxa"/>
              <w:right w:w="105" w:type="dxa"/>
            </w:tcMar>
            <w:vAlign w:val="top"/>
          </w:tcPr>
          <w:p w:rsidR="5E2E49F9" w:rsidP="5E2E49F9" w:rsidRDefault="5E2E49F9" w14:paraId="59D4D94B" w14:textId="7DD75CC7">
            <w:pPr>
              <w:spacing w:before="360" w:after="24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FFFFFF" w:themeColor="accent2" w:themeTint="FF" w:themeShade="FF"/>
                <w:sz w:val="20"/>
                <w:szCs w:val="20"/>
                <w:lang w:val="en-GB"/>
              </w:rPr>
            </w:pPr>
          </w:p>
        </w:tc>
        <w:tc>
          <w:tcPr>
            <w:tcW w:w="3270" w:type="dxa"/>
            <w:tcBorders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5E2E49F9" w:rsidP="5E2E49F9" w:rsidRDefault="5E2E49F9" w14:paraId="54B53986" w14:textId="5CA1C86D">
            <w:pPr>
              <w:spacing w:before="360" w:after="240"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FFFFFF" w:themeColor="accent2" w:themeTint="FF" w:themeShade="FF"/>
                <w:sz w:val="20"/>
                <w:szCs w:val="20"/>
                <w:lang w:val="en-GB"/>
              </w:rPr>
            </w:pPr>
          </w:p>
        </w:tc>
      </w:tr>
    </w:tbl>
    <w:p w:rsidR="5E2E49F9" w:rsidP="5E2E49F9" w:rsidRDefault="5E2E49F9" w14:paraId="4708F3B2" w14:textId="7D57D481">
      <w:pPr>
        <w:pStyle w:val="H3-cover"/>
        <w:sectPr w:rsidRPr="006E0FC3" w:rsidR="00664E9E" w:rsidSect="005F487E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orient="portrait"/>
          <w:pgMar w:top="5103" w:right="1440" w:bottom="1440" w:left="992" w:header="709" w:footer="709" w:gutter="0"/>
          <w:cols w:space="708"/>
          <w:docGrid w:linePitch="360"/>
        </w:sectPr>
      </w:pPr>
    </w:p>
    <w:p w:rsidRPr="00EB2136" w:rsidR="00EB2136" w:rsidP="5E2E49F9" w:rsidRDefault="00EB2136" w14:paraId="0194945A" w14:textId="77777777">
      <w:pPr>
        <w:rPr>
          <w:b w:val="1"/>
          <w:bCs w:val="1"/>
          <w:sz w:val="32"/>
          <w:szCs w:val="32"/>
        </w:rPr>
      </w:pPr>
      <w:r w:rsidRPr="5E2E49F9" w:rsidR="00EB2136">
        <w:rPr>
          <w:b w:val="1"/>
          <w:bCs w:val="1"/>
          <w:sz w:val="32"/>
          <w:szCs w:val="32"/>
        </w:rPr>
        <w:t>What is the Production Fund?</w:t>
      </w:r>
    </w:p>
    <w:p w:rsidRPr="00EB2136" w:rsidR="00EB2136" w:rsidP="00EB2136" w:rsidRDefault="00EB2136" w14:paraId="3C0BE0C4" w14:textId="77777777">
      <w:r w:rsidRPr="00EB2136">
        <w:t>A £10.5 million investment fund supporting film and TV production in Greater Manchester.</w:t>
      </w:r>
    </w:p>
    <w:p w:rsidRPr="00EB2136" w:rsidR="00EB2136" w:rsidP="00EB2136" w:rsidRDefault="00EB2136" w14:paraId="4612A934" w14:textId="1208E2B6">
      <w:r w:rsidRPr="00EB2136">
        <w:t>It’s designed to help get more productions made here, create jobs, and grow the local industry.</w:t>
      </w:r>
    </w:p>
    <w:p w:rsidR="00EB2136" w:rsidP="00EB2136" w:rsidRDefault="00EB2136" w14:paraId="7D82322D" w14:textId="77777777">
      <w:pPr>
        <w:rPr>
          <w:b/>
          <w:bCs/>
        </w:rPr>
      </w:pPr>
    </w:p>
    <w:p w:rsidRPr="00EB2136" w:rsidR="00EB2136" w:rsidP="5E2E49F9" w:rsidRDefault="00EB2136" w14:paraId="54F20828" w14:textId="05BB4CE9">
      <w:pPr>
        <w:rPr>
          <w:b w:val="1"/>
          <w:bCs w:val="1"/>
          <w:sz w:val="32"/>
          <w:szCs w:val="32"/>
        </w:rPr>
      </w:pPr>
      <w:r w:rsidRPr="5E2E49F9" w:rsidR="00EB2136">
        <w:rPr>
          <w:b w:val="1"/>
          <w:bCs w:val="1"/>
          <w:sz w:val="32"/>
          <w:szCs w:val="32"/>
        </w:rPr>
        <w:t>What kind of funding is available?</w:t>
      </w:r>
    </w:p>
    <w:p w:rsidRPr="00EB2136" w:rsidR="00EB2136" w:rsidP="00A07DF4" w:rsidRDefault="00EB2136" w14:paraId="642FBF52" w14:textId="60AD48B4">
      <w:pPr>
        <w:numPr>
          <w:ilvl w:val="0"/>
          <w:numId w:val="3"/>
        </w:numPr>
        <w:rPr/>
      </w:pPr>
      <w:r w:rsidR="3F88E933">
        <w:rPr/>
        <w:t xml:space="preserve">Applicants may apply for funding from </w:t>
      </w:r>
      <w:r w:rsidR="00EB2136">
        <w:rPr/>
        <w:t xml:space="preserve">£50,000 </w:t>
      </w:r>
      <w:r w:rsidR="2689E62A">
        <w:rPr/>
        <w:t xml:space="preserve">up </w:t>
      </w:r>
      <w:r w:rsidR="00EB2136">
        <w:rPr/>
        <w:t>to £750,000</w:t>
      </w:r>
    </w:p>
    <w:p w:rsidRPr="00EB2136" w:rsidR="00EB2136" w:rsidP="00A07DF4" w:rsidRDefault="00EB2136" w14:paraId="16CB8FFF" w14:textId="26E2377B">
      <w:pPr>
        <w:numPr>
          <w:ilvl w:val="0"/>
          <w:numId w:val="3"/>
        </w:numPr>
        <w:rPr/>
      </w:pPr>
      <w:r w:rsidR="43E8A847">
        <w:rPr/>
        <w:t>Funding amounts should be no more than</w:t>
      </w:r>
      <w:r w:rsidR="00EB2136">
        <w:rPr/>
        <w:t xml:space="preserve"> 20% of a project’s total budget</w:t>
      </w:r>
    </w:p>
    <w:p w:rsidRPr="00EB2136" w:rsidR="00EB2136" w:rsidP="00EB2136" w:rsidRDefault="00EB2136" w14:paraId="1DAA25BE" w14:textId="77777777"/>
    <w:p w:rsidR="00EB2136" w:rsidP="5E2E49F9" w:rsidRDefault="00EB2136" w14:paraId="3B4D6133" w14:textId="016A85E3">
      <w:pPr>
        <w:rPr>
          <w:b w:val="1"/>
          <w:bCs w:val="1"/>
          <w:sz w:val="32"/>
          <w:szCs w:val="32"/>
        </w:rPr>
      </w:pPr>
      <w:r w:rsidRPr="5E2E49F9" w:rsidR="00EB2136">
        <w:rPr>
          <w:b w:val="1"/>
          <w:bCs w:val="1"/>
          <w:sz w:val="32"/>
          <w:szCs w:val="32"/>
        </w:rPr>
        <w:t>Who can apply</w:t>
      </w:r>
    </w:p>
    <w:p w:rsidRPr="00EB2136" w:rsidR="00EB2136" w:rsidP="00A07DF4" w:rsidRDefault="00EB2136" w14:paraId="18348CCC" w14:textId="77777777">
      <w:pPr>
        <w:numPr>
          <w:ilvl w:val="0"/>
          <w:numId w:val="4"/>
        </w:numPr>
      </w:pPr>
      <w:r w:rsidRPr="00EB2136">
        <w:t>UK production companies with a track record</w:t>
      </w:r>
    </w:p>
    <w:p w:rsidRPr="00EB2136" w:rsidR="00EB2136" w:rsidP="00A07DF4" w:rsidRDefault="00EB2136" w14:paraId="330A2170" w14:textId="77777777">
      <w:pPr>
        <w:numPr>
          <w:ilvl w:val="0"/>
          <w:numId w:val="4"/>
        </w:numPr>
        <w:rPr/>
      </w:pPr>
      <w:r w:rsidR="00EB2136">
        <w:rPr/>
        <w:t>Both Greater Manchester-based and external companies</w:t>
      </w:r>
    </w:p>
    <w:p w:rsidR="5E2E49F9" w:rsidRDefault="5E2E49F9" w14:paraId="1FB63D00" w14:textId="34430685"/>
    <w:p w:rsidRPr="00EB2136" w:rsidR="00EB2136" w:rsidP="00EB2136" w:rsidRDefault="00EB2136" w14:paraId="26B1896D" w14:textId="77777777">
      <w:r w:rsidR="00EB2136">
        <w:rPr/>
        <w:t>You don’t have to be based here, but your project must deliver clear benefits in Greater Manchester (spend, jobs, use of local crew and facilities).</w:t>
      </w:r>
    </w:p>
    <w:p w:rsidRPr="00EB2136" w:rsidR="00EB2136" w:rsidP="5E2E49F9" w:rsidRDefault="00EB2136" w14:paraId="6DCC1217" w14:textId="72B3446E">
      <w:pPr>
        <w:pStyle w:val="Normal"/>
        <w:rPr>
          <w:b w:val="1"/>
          <w:bCs w:val="1"/>
          <w:sz w:val="32"/>
          <w:szCs w:val="32"/>
        </w:rPr>
      </w:pPr>
    </w:p>
    <w:p w:rsidRPr="00EB2136" w:rsidR="00EB2136" w:rsidP="5E2E49F9" w:rsidRDefault="00EB2136" w14:paraId="6FA6731F" w14:textId="0D01AA3B">
      <w:pPr>
        <w:pStyle w:val="Normal"/>
        <w:rPr>
          <w:b w:val="1"/>
          <w:bCs w:val="1"/>
          <w:sz w:val="32"/>
          <w:szCs w:val="32"/>
        </w:rPr>
      </w:pPr>
      <w:r w:rsidRPr="5E2E49F9" w:rsidR="00EB2136">
        <w:rPr>
          <w:b w:val="1"/>
          <w:bCs w:val="1"/>
          <w:sz w:val="32"/>
          <w:szCs w:val="32"/>
        </w:rPr>
        <w:t>What types of projects are eligible?</w:t>
      </w:r>
    </w:p>
    <w:p w:rsidRPr="00EB2136" w:rsidR="00EB2136" w:rsidP="5E2E49F9" w:rsidRDefault="00EB2136" w14:paraId="5F9B656B" w14:textId="77777777">
      <w:pPr>
        <w:ind w:left="720"/>
        <w:rPr>
          <w:b w:val="1"/>
          <w:bCs w:val="1"/>
        </w:rPr>
      </w:pPr>
      <w:r w:rsidRPr="5E2E49F9" w:rsidR="00EB2136">
        <w:rPr>
          <w:b w:val="1"/>
          <w:bCs w:val="1"/>
        </w:rPr>
        <w:t>We support:</w:t>
      </w:r>
    </w:p>
    <w:p w:rsidRPr="00EB2136" w:rsidR="00EB2136" w:rsidP="00A07DF4" w:rsidRDefault="00EB2136" w14:paraId="678EAF22" w14:textId="77777777">
      <w:pPr>
        <w:numPr>
          <w:ilvl w:val="0"/>
          <w:numId w:val="5"/>
        </w:numPr>
      </w:pPr>
      <w:r w:rsidRPr="00EB2136">
        <w:t>Feature films</w:t>
      </w:r>
    </w:p>
    <w:p w:rsidRPr="00EB2136" w:rsidR="00EB2136" w:rsidP="00A07DF4" w:rsidRDefault="00EB2136" w14:paraId="67E18F74" w14:textId="77777777">
      <w:pPr>
        <w:numPr>
          <w:ilvl w:val="0"/>
          <w:numId w:val="5"/>
        </w:numPr>
      </w:pPr>
      <w:r w:rsidRPr="00EB2136">
        <w:t>TV productions (scripted and unscripted)</w:t>
      </w:r>
    </w:p>
    <w:p w:rsidRPr="00EB2136" w:rsidR="00EB2136" w:rsidP="00A07DF4" w:rsidRDefault="00EB2136" w14:paraId="534948C1" w14:textId="77777777">
      <w:pPr>
        <w:numPr>
          <w:ilvl w:val="0"/>
          <w:numId w:val="5"/>
        </w:numPr>
        <w:rPr/>
      </w:pPr>
      <w:r w:rsidR="00EB2136">
        <w:rPr/>
        <w:t>Any genre</w:t>
      </w:r>
    </w:p>
    <w:p w:rsidRPr="00EB2136" w:rsidR="00EB2136" w:rsidP="5E2E49F9" w:rsidRDefault="00EB2136" w14:paraId="64DD0956" w14:textId="77777777">
      <w:pPr>
        <w:ind w:left="720"/>
        <w:rPr>
          <w:b w:val="1"/>
          <w:bCs w:val="1"/>
        </w:rPr>
      </w:pPr>
      <w:r w:rsidRPr="5E2E49F9" w:rsidR="00EB2136">
        <w:rPr>
          <w:b w:val="1"/>
          <w:bCs w:val="1"/>
        </w:rPr>
        <w:t>Projects should be:</w:t>
      </w:r>
    </w:p>
    <w:p w:rsidRPr="00EB2136" w:rsidR="00EB2136" w:rsidP="00A07DF4" w:rsidRDefault="00EB2136" w14:paraId="0EBC0442" w14:textId="77777777">
      <w:pPr>
        <w:numPr>
          <w:ilvl w:val="0"/>
          <w:numId w:val="6"/>
        </w:numPr>
      </w:pPr>
      <w:r w:rsidRPr="00EB2136">
        <w:t>Commercially intended</w:t>
      </w:r>
    </w:p>
    <w:p w:rsidRPr="00EB2136" w:rsidR="00EB2136" w:rsidP="00A07DF4" w:rsidRDefault="00EB2136" w14:paraId="5DFC0D8C" w14:textId="3834ABEA">
      <w:pPr>
        <w:numPr>
          <w:ilvl w:val="0"/>
          <w:numId w:val="6"/>
        </w:numPr>
        <w:rPr/>
      </w:pPr>
      <w:r w:rsidR="00EB2136">
        <w:rPr/>
        <w:t xml:space="preserve">At an advanced stage, with a clear route to market </w:t>
      </w:r>
      <w:r w:rsidR="61E5E6C7">
        <w:rPr/>
        <w:t>f</w:t>
      </w:r>
      <w:r w:rsidR="00EB2136">
        <w:rPr/>
        <w:t>or</w:t>
      </w:r>
      <w:r w:rsidR="00EB2136">
        <w:rPr/>
        <w:t xml:space="preserve"> television, be greenlit by a UK broadcaster or have demonstrable broadcaster interest. For film, must have key finance in place, a robust finance plan and a guarantor, or </w:t>
      </w:r>
      <w:r w:rsidR="00EB2136">
        <w:rPr/>
        <w:t>indication</w:t>
      </w:r>
      <w:r w:rsidR="00EB2136">
        <w:rPr/>
        <w:t xml:space="preserve"> who that guarantor will be. </w:t>
      </w:r>
    </w:p>
    <w:p w:rsidRPr="00EB2136" w:rsidR="00EB2136" w:rsidP="5E2E49F9" w:rsidRDefault="00EB2136" w14:paraId="29A0AF31" w14:textId="53DF2A5D">
      <w:pPr>
        <w:pStyle w:val="Normal"/>
      </w:pPr>
      <w:r w:rsidR="00EB2136">
        <w:rPr/>
        <w:t xml:space="preserve">This is </w:t>
      </w:r>
      <w:r w:rsidRPr="5E2E49F9" w:rsidR="00EB2136">
        <w:rPr>
          <w:b w:val="1"/>
          <w:bCs w:val="1"/>
        </w:rPr>
        <w:t>not a development fund</w:t>
      </w:r>
      <w:r w:rsidR="00EB2136">
        <w:rPr/>
        <w:t xml:space="preserve"> - projects need to be close to production.</w:t>
      </w:r>
    </w:p>
    <w:p w:rsidRPr="00EB2136" w:rsidR="00EB2136" w:rsidP="5E2E49F9" w:rsidRDefault="00EB2136" w14:paraId="51792075" w14:textId="1158C70E">
      <w:pPr>
        <w:pStyle w:val="Normal"/>
        <w:rPr>
          <w:b w:val="1"/>
          <w:bCs w:val="1"/>
          <w:sz w:val="32"/>
          <w:szCs w:val="32"/>
        </w:rPr>
      </w:pPr>
    </w:p>
    <w:p w:rsidRPr="00EB2136" w:rsidR="00EB2136" w:rsidP="5E2E49F9" w:rsidRDefault="00EB2136" w14:paraId="5200DA8B" w14:textId="029E83C4">
      <w:pPr>
        <w:pStyle w:val="Normal"/>
        <w:rPr>
          <w:b w:val="1"/>
          <w:bCs w:val="1"/>
          <w:sz w:val="32"/>
          <w:szCs w:val="32"/>
        </w:rPr>
      </w:pPr>
      <w:r w:rsidRPr="5E2E49F9" w:rsidR="00EB2136">
        <w:rPr>
          <w:b w:val="1"/>
          <w:bCs w:val="1"/>
          <w:sz w:val="32"/>
          <w:szCs w:val="32"/>
        </w:rPr>
        <w:t>What do you mean by “advanced” or “greenlit”?</w:t>
      </w:r>
    </w:p>
    <w:p w:rsidRPr="00EB2136" w:rsidR="00EB2136" w:rsidP="00A07DF4" w:rsidRDefault="00EB2136" w14:paraId="05CCE2BD" w14:textId="77777777">
      <w:pPr>
        <w:numPr>
          <w:ilvl w:val="0"/>
          <w:numId w:val="11"/>
        </w:numPr>
        <w:rPr>
          <w:b/>
          <w:bCs/>
        </w:rPr>
      </w:pPr>
      <w:r w:rsidRPr="00EB2136">
        <w:rPr>
          <w:b/>
          <w:bCs/>
        </w:rPr>
        <w:t xml:space="preserve">Greenlit – </w:t>
      </w:r>
      <w:r w:rsidRPr="00EB2136">
        <w:t>you have a commissioning offer from a UK Broadcaster</w:t>
      </w:r>
    </w:p>
    <w:p w:rsidRPr="00EB2136" w:rsidR="00EB2136" w:rsidP="00A07DF4" w:rsidRDefault="00EB2136" w14:paraId="202310C7" w14:textId="77777777">
      <w:pPr>
        <w:numPr>
          <w:ilvl w:val="0"/>
          <w:numId w:val="11"/>
        </w:numPr>
        <w:rPr>
          <w:b/>
          <w:bCs/>
        </w:rPr>
      </w:pPr>
      <w:r w:rsidRPr="00EB2136">
        <w:rPr>
          <w:b/>
          <w:bCs/>
        </w:rPr>
        <w:t xml:space="preserve">Advanced Stage/Broadcaster Interest </w:t>
      </w:r>
      <w:r w:rsidRPr="00EB2136">
        <w:t xml:space="preserve">– this </w:t>
      </w:r>
      <w:r w:rsidRPr="00EB2136">
        <w:rPr>
          <w:b/>
          <w:bCs/>
        </w:rPr>
        <w:t>cannot</w:t>
      </w:r>
      <w:r w:rsidRPr="00EB2136">
        <w:t xml:space="preserve"> be speculative interest. This must be a </w:t>
      </w:r>
      <w:r w:rsidRPr="00EB2136">
        <w:rPr>
          <w:b/>
          <w:bCs/>
        </w:rPr>
        <w:t xml:space="preserve">clear </w:t>
      </w:r>
      <w:r w:rsidRPr="00EB2136">
        <w:t xml:space="preserve">intent for a broadcaster to take your project </w:t>
      </w:r>
      <w:proofErr w:type="gramStart"/>
      <w:r w:rsidRPr="00EB2136">
        <w:t>forward,</w:t>
      </w:r>
      <w:proofErr w:type="gramEnd"/>
      <w:r w:rsidRPr="00EB2136">
        <w:t xml:space="preserve"> whereby additional investment will favourably move the piece into commission. </w:t>
      </w:r>
    </w:p>
    <w:p w:rsidRPr="00EB2136" w:rsidR="00EB2136" w:rsidP="00EB2136" w:rsidRDefault="00EB2136" w14:paraId="7C476AE5" w14:textId="1A00D179"/>
    <w:p w:rsidR="3103DD17" w:rsidP="5E2E49F9" w:rsidRDefault="3103DD17" w14:paraId="19056747" w14:textId="56D3FDF0">
      <w:pPr>
        <w:pStyle w:val="Normal"/>
        <w:rPr>
          <w:b w:val="1"/>
          <w:bCs w:val="1"/>
          <w:sz w:val="32"/>
          <w:szCs w:val="32"/>
        </w:rPr>
      </w:pPr>
      <w:r w:rsidRPr="5E2E49F9" w:rsidR="3103DD17">
        <w:rPr>
          <w:b w:val="1"/>
          <w:bCs w:val="1"/>
          <w:sz w:val="32"/>
          <w:szCs w:val="32"/>
        </w:rPr>
        <w:t>What are you looking for in projects?</w:t>
      </w:r>
    </w:p>
    <w:p w:rsidR="3103DD17" w:rsidRDefault="3103DD17" w14:paraId="4A3EAECB">
      <w:r w:rsidR="3103DD17">
        <w:rPr/>
        <w:t>We want to support projects that:</w:t>
      </w:r>
    </w:p>
    <w:p w:rsidR="3103DD17" w:rsidP="5E2E49F9" w:rsidRDefault="3103DD17" w14:paraId="6019C135">
      <w:pPr>
        <w:numPr>
          <w:ilvl w:val="0"/>
          <w:numId w:val="10"/>
        </w:numPr>
        <w:rPr/>
      </w:pPr>
      <w:r w:rsidR="3103DD17">
        <w:rPr/>
        <w:t>Spend money in Greater Manchester</w:t>
      </w:r>
    </w:p>
    <w:p w:rsidR="3103DD17" w:rsidP="5E2E49F9" w:rsidRDefault="3103DD17" w14:paraId="75758FD3" w14:textId="74BBCD94">
      <w:pPr>
        <w:numPr>
          <w:ilvl w:val="0"/>
          <w:numId w:val="10"/>
        </w:numPr>
        <w:rPr/>
      </w:pPr>
      <w:r w:rsidR="3103DD17">
        <w:rPr/>
        <w:t xml:space="preserve">Create jobs and opportunities in and for Greater Manchester residents </w:t>
      </w:r>
    </w:p>
    <w:p w:rsidR="3103DD17" w:rsidP="5E2E49F9" w:rsidRDefault="3103DD17" w14:paraId="694219B5" w14:textId="6CCC8634">
      <w:pPr>
        <w:numPr>
          <w:ilvl w:val="0"/>
          <w:numId w:val="10"/>
        </w:numPr>
        <w:rPr/>
      </w:pPr>
      <w:r w:rsidR="3103DD17">
        <w:rPr/>
        <w:t>Use local, Greater Manchester; crew, talent and facilities</w:t>
      </w:r>
    </w:p>
    <w:p w:rsidR="3103DD17" w:rsidP="5E2E49F9" w:rsidRDefault="3103DD17" w14:paraId="49117CE5">
      <w:pPr>
        <w:numPr>
          <w:ilvl w:val="0"/>
          <w:numId w:val="10"/>
        </w:numPr>
        <w:rPr/>
      </w:pPr>
      <w:r w:rsidR="3103DD17">
        <w:rPr/>
        <w:t>Are creatively strong and deliverable</w:t>
      </w:r>
    </w:p>
    <w:p w:rsidR="5E2E49F9" w:rsidRDefault="5E2E49F9" w14:paraId="1289CA92" w14:textId="5743FCA9"/>
    <w:p w:rsidRPr="00EB2136" w:rsidR="00EB2136" w:rsidP="5E2E49F9" w:rsidRDefault="00EB2136" w14:paraId="0E0329A2" w14:textId="73E1071B">
      <w:pPr>
        <w:pStyle w:val="Normal"/>
        <w:rPr>
          <w:b w:val="1"/>
          <w:bCs w:val="1"/>
          <w:sz w:val="32"/>
          <w:szCs w:val="32"/>
        </w:rPr>
      </w:pPr>
      <w:r w:rsidRPr="5E2E49F9" w:rsidR="00EB2136">
        <w:rPr>
          <w:b w:val="1"/>
          <w:bCs w:val="1"/>
          <w:sz w:val="32"/>
          <w:szCs w:val="32"/>
        </w:rPr>
        <w:t>What costs can the Fund cover?</w:t>
      </w:r>
    </w:p>
    <w:p w:rsidRPr="00EB2136" w:rsidR="00EB2136" w:rsidP="00EB2136" w:rsidRDefault="00EB2136" w14:paraId="2A60D597" w14:textId="77777777">
      <w:r w:rsidRPr="00EB2136">
        <w:t xml:space="preserve">Funding is expected to support the </w:t>
      </w:r>
      <w:r w:rsidRPr="00EB2136">
        <w:rPr>
          <w:b/>
          <w:bCs/>
        </w:rPr>
        <w:t>overall production budget</w:t>
      </w:r>
      <w:r w:rsidRPr="00EB2136">
        <w:t>.</w:t>
      </w:r>
    </w:p>
    <w:p w:rsidRPr="00EB2136" w:rsidR="00EB2136" w:rsidP="00EB2136" w:rsidRDefault="00EB2136" w14:paraId="2FDB9C3C" w14:textId="43E61008">
      <w:r w:rsidR="00EB2136">
        <w:rPr/>
        <w:t xml:space="preserve">Our aim is to support production, so we will consider your </w:t>
      </w:r>
      <w:r w:rsidR="00EB2136">
        <w:rPr/>
        <w:t>budget as a whole</w:t>
      </w:r>
      <w:r w:rsidR="00EB2136">
        <w:rPr/>
        <w:t xml:space="preserve">. We would prefer the money supports </w:t>
      </w:r>
      <w:r w:rsidR="6631AB81">
        <w:rPr/>
        <w:t>‘</w:t>
      </w:r>
      <w:r w:rsidR="00EB2136">
        <w:rPr/>
        <w:t xml:space="preserve">Below </w:t>
      </w:r>
      <w:r w:rsidR="00EB2136">
        <w:rPr/>
        <w:t>The</w:t>
      </w:r>
      <w:r w:rsidR="00EB2136">
        <w:rPr/>
        <w:t xml:space="preserve"> Line</w:t>
      </w:r>
      <w:r w:rsidR="27A7E08A">
        <w:rPr/>
        <w:t>’</w:t>
      </w:r>
      <w:r w:rsidR="00EB2136">
        <w:rPr/>
        <w:t xml:space="preserve"> costs. The aim to keep this simple and avoid unnecessary restrictions. If there are any limits, these will be clearly set out at application and contracting stage.</w:t>
      </w:r>
    </w:p>
    <w:p w:rsidRPr="00EB2136" w:rsidR="00EB2136" w:rsidP="5E2E49F9" w:rsidRDefault="00EB2136" w14:paraId="64AF240A" w14:textId="2EC23759">
      <w:pPr>
        <w:ind w:left="720"/>
      </w:pPr>
      <w:r w:rsidRPr="5E2E49F9" w:rsidR="00EB2136">
        <w:rPr>
          <w:b w:val="1"/>
          <w:bCs w:val="1"/>
          <w:sz w:val="32"/>
          <w:szCs w:val="32"/>
        </w:rPr>
        <w:t>Definitions</w:t>
      </w:r>
      <w:r w:rsidRPr="5E2E49F9" w:rsidR="31C674C7">
        <w:rPr>
          <w:b w:val="1"/>
          <w:bCs w:val="1"/>
          <w:sz w:val="32"/>
          <w:szCs w:val="32"/>
        </w:rPr>
        <w:t>:</w:t>
      </w:r>
    </w:p>
    <w:p w:rsidRPr="00EB2136" w:rsidR="00EB2136" w:rsidP="5E2E49F9" w:rsidRDefault="00EB2136" w14:paraId="2E067DE2" w14:textId="4936D860">
      <w:pPr>
        <w:ind w:left="720"/>
      </w:pPr>
      <w:r w:rsidRPr="5E2E49F9" w:rsidR="00EB2136">
        <w:rPr>
          <w:b w:val="1"/>
          <w:bCs w:val="1"/>
        </w:rPr>
        <w:t>Above The Line costs</w:t>
      </w:r>
      <w:r w:rsidR="00EB2136">
        <w:rPr/>
        <w:t xml:space="preserve">, are the creative costs typically incurred before Principal Photography. These might </w:t>
      </w:r>
      <w:r w:rsidR="00EB2136">
        <w:rPr/>
        <w:t>include:</w:t>
      </w:r>
      <w:r w:rsidR="00EB2136">
        <w:rPr/>
        <w:t xml:space="preserve"> story rights, access agreements, producers, </w:t>
      </w:r>
      <w:r w:rsidR="00EB2136">
        <w:rPr/>
        <w:t xml:space="preserve">directors, writers, </w:t>
      </w:r>
      <w:r w:rsidR="00EB2136">
        <w:rPr/>
        <w:t>contributors</w:t>
      </w:r>
      <w:r w:rsidR="00EB2136">
        <w:rPr/>
        <w:t xml:space="preserve"> and principal cast members. </w:t>
      </w:r>
    </w:p>
    <w:p w:rsidRPr="00EB2136" w:rsidR="00EB2136" w:rsidP="5E2E49F9" w:rsidRDefault="00EB2136" w14:paraId="4A18104E" w14:textId="77777777">
      <w:pPr>
        <w:ind w:left="720"/>
      </w:pPr>
      <w:r w:rsidRPr="5E2E49F9" w:rsidR="00EB2136">
        <w:rPr>
          <w:b w:val="1"/>
          <w:bCs w:val="1"/>
        </w:rPr>
        <w:t>Below The Line costs</w:t>
      </w:r>
      <w:r w:rsidR="00EB2136">
        <w:rPr/>
        <w:t xml:space="preserve">, are the technical and logistical costs typically incurred from the preparatory or pre-production period. They might </w:t>
      </w:r>
      <w:r w:rsidR="00EB2136">
        <w:rPr/>
        <w:t>cover:</w:t>
      </w:r>
      <w:r w:rsidR="00EB2136">
        <w:rPr/>
        <w:t xml:space="preserve"> crew, equipment, construction, locations, costume, VFX, CG and post-production.</w:t>
      </w:r>
    </w:p>
    <w:p w:rsidR="5E2E49F9" w:rsidP="5E2E49F9" w:rsidRDefault="5E2E49F9" w14:paraId="0DE8AF26" w14:textId="4AE3160E">
      <w:pPr>
        <w:rPr>
          <w:b w:val="1"/>
          <w:bCs w:val="1"/>
          <w:sz w:val="32"/>
          <w:szCs w:val="32"/>
        </w:rPr>
      </w:pPr>
    </w:p>
    <w:p w:rsidR="3689C03A" w:rsidP="5E2E49F9" w:rsidRDefault="3689C03A" w14:paraId="7511589E">
      <w:pPr>
        <w:rPr>
          <w:b w:val="1"/>
          <w:bCs w:val="1"/>
          <w:sz w:val="32"/>
          <w:szCs w:val="32"/>
        </w:rPr>
      </w:pPr>
      <w:r w:rsidRPr="5E2E49F9" w:rsidR="3689C03A">
        <w:rPr>
          <w:b w:val="1"/>
          <w:bCs w:val="1"/>
          <w:sz w:val="32"/>
          <w:szCs w:val="32"/>
        </w:rPr>
        <w:t>What are ‘indigenous’ and ‘incoming’ productions?</w:t>
      </w:r>
    </w:p>
    <w:p w:rsidR="3689C03A" w:rsidP="5E2E49F9" w:rsidRDefault="3689C03A" w14:paraId="5F4B0068">
      <w:pPr>
        <w:numPr>
          <w:ilvl w:val="0"/>
          <w:numId w:val="7"/>
        </w:numPr>
        <w:rPr/>
      </w:pPr>
      <w:r w:rsidRPr="5E2E49F9" w:rsidR="3689C03A">
        <w:rPr>
          <w:b w:val="1"/>
          <w:bCs w:val="1"/>
        </w:rPr>
        <w:t>Indigenous</w:t>
      </w:r>
      <w:r w:rsidR="3689C03A">
        <w:rPr/>
        <w:t xml:space="preserve"> = Greater Manchester-based companies</w:t>
      </w:r>
    </w:p>
    <w:p w:rsidR="3689C03A" w:rsidP="5E2E49F9" w:rsidRDefault="3689C03A" w14:paraId="6B5F0555">
      <w:pPr>
        <w:numPr>
          <w:ilvl w:val="0"/>
          <w:numId w:val="7"/>
        </w:numPr>
        <w:rPr/>
      </w:pPr>
      <w:r w:rsidRPr="5E2E49F9" w:rsidR="3689C03A">
        <w:rPr>
          <w:b w:val="1"/>
          <w:bCs w:val="1"/>
        </w:rPr>
        <w:t>Incoming</w:t>
      </w:r>
      <w:r w:rsidR="3689C03A">
        <w:rPr/>
        <w:t xml:space="preserve"> = companies based elsewhere</w:t>
      </w:r>
    </w:p>
    <w:p w:rsidR="3689C03A" w:rsidP="5E2E49F9" w:rsidRDefault="3689C03A" w14:paraId="35EB57D2" w14:textId="3C6FA6A2">
      <w:pPr>
        <w:pStyle w:val="Normal"/>
      </w:pPr>
      <w:r w:rsidR="3689C03A">
        <w:rPr/>
        <w:t>Both are eligible.</w:t>
      </w:r>
    </w:p>
    <w:p w:rsidR="3689C03A" w:rsidP="5E2E49F9" w:rsidRDefault="3689C03A" w14:paraId="5E7040D9" w14:textId="03FBFC52">
      <w:pPr>
        <w:pStyle w:val="Normal"/>
      </w:pPr>
      <w:r w:rsidR="3689C03A">
        <w:rPr/>
        <w:t>We’re looking for strong local impact in all cases, but the way that impact is delivered may differ.</w:t>
      </w:r>
    </w:p>
    <w:p w:rsidRPr="00EB2136" w:rsidR="00EB2136" w:rsidP="00EB2136" w:rsidRDefault="00EB2136" w14:paraId="7A092AA0" w14:textId="12862617"/>
    <w:p w:rsidRPr="00EB2136" w:rsidR="00EB2136" w:rsidP="5E2E49F9" w:rsidRDefault="00EB2136" w14:paraId="6095EBBA" w14:textId="48EA91A0">
      <w:pPr>
        <w:pStyle w:val="Normal"/>
        <w:rPr>
          <w:b w:val="1"/>
          <w:bCs w:val="1"/>
          <w:sz w:val="32"/>
          <w:szCs w:val="32"/>
        </w:rPr>
      </w:pPr>
      <w:r w:rsidRPr="5E2E49F9" w:rsidR="00EB2136">
        <w:rPr>
          <w:b w:val="1"/>
          <w:bCs w:val="1"/>
          <w:sz w:val="32"/>
          <w:szCs w:val="32"/>
        </w:rPr>
        <w:t>What about co-productions?</w:t>
      </w:r>
    </w:p>
    <w:p w:rsidRPr="00EB2136" w:rsidR="00EB2136" w:rsidP="00EB2136" w:rsidRDefault="00EB2136" w14:paraId="72811B7B" w14:textId="77777777">
      <w:r w:rsidRPr="00EB2136">
        <w:t>Co-productions are welcome.</w:t>
      </w:r>
    </w:p>
    <w:p w:rsidRPr="00EB2136" w:rsidR="00EB2136" w:rsidP="00EB2136" w:rsidRDefault="00EB2136" w14:paraId="5E082083" w14:textId="77777777">
      <w:r w:rsidRPr="00EB2136">
        <w:t xml:space="preserve">We’ll assess these on a case-by-case basis, focusing on the </w:t>
      </w:r>
      <w:r w:rsidRPr="00EB2136">
        <w:rPr>
          <w:b/>
          <w:bCs/>
        </w:rPr>
        <w:t>overall benefit to Greater Manchester</w:t>
      </w:r>
      <w:r w:rsidRPr="00EB2136">
        <w:t>.</w:t>
      </w:r>
    </w:p>
    <w:p w:rsidRPr="00EB2136" w:rsidR="00EB2136" w:rsidP="00EB2136" w:rsidRDefault="00EB2136" w14:paraId="78D431E7" w14:textId="77777777"/>
    <w:p w:rsidRPr="00EB2136" w:rsidR="00EB2136" w:rsidP="5E2E49F9" w:rsidRDefault="00EB2136" w14:paraId="7F8B75D5" w14:textId="2991B04E">
      <w:pPr>
        <w:rPr>
          <w:b w:val="1"/>
          <w:bCs w:val="1"/>
          <w:sz w:val="32"/>
          <w:szCs w:val="32"/>
        </w:rPr>
      </w:pPr>
      <w:r w:rsidRPr="5E2E49F9" w:rsidR="00EB2136">
        <w:rPr>
          <w:b w:val="1"/>
          <w:bCs w:val="1"/>
          <w:sz w:val="32"/>
          <w:szCs w:val="32"/>
        </w:rPr>
        <w:t xml:space="preserve">How do I </w:t>
      </w:r>
      <w:r w:rsidRPr="5E2E49F9" w:rsidR="324AB171">
        <w:rPr>
          <w:b w:val="1"/>
          <w:bCs w:val="1"/>
          <w:sz w:val="32"/>
          <w:szCs w:val="32"/>
        </w:rPr>
        <w:t xml:space="preserve">find out more? </w:t>
      </w:r>
    </w:p>
    <w:p w:rsidRPr="00EB2136" w:rsidR="00EB2136" w:rsidP="00EB2136" w:rsidRDefault="00EB2136" w14:paraId="1A99618B" w14:textId="71A32C03">
      <w:r w:rsidR="324AB171">
        <w:rPr/>
        <w:t xml:space="preserve">Please fill in the relevant EOI form found on our </w:t>
      </w:r>
      <w:r w:rsidR="025A8410">
        <w:rPr/>
        <w:t xml:space="preserve">Production in Greater Manchester </w:t>
      </w:r>
      <w:hyperlink r:id="Re1d46f7446ab46ea">
        <w:r w:rsidRPr="5E2E49F9" w:rsidR="025A8410">
          <w:rPr>
            <w:rStyle w:val="Hyperlink"/>
          </w:rPr>
          <w:t>w</w:t>
        </w:r>
        <w:r w:rsidRPr="5E2E49F9" w:rsidR="324AB171">
          <w:rPr>
            <w:rStyle w:val="Hyperlink"/>
          </w:rPr>
          <w:t>ebsite</w:t>
        </w:r>
      </w:hyperlink>
      <w:r w:rsidR="324AB171">
        <w:rPr/>
        <w:t xml:space="preserve"> and share with our Production Fund team via the</w:t>
      </w:r>
      <w:r w:rsidR="324AB171">
        <w:rPr/>
        <w:t xml:space="preserve"> </w:t>
      </w:r>
      <w:hyperlink r:id="Re2c2a3ea79fc43d5">
        <w:r w:rsidRPr="5E2E49F9" w:rsidR="606F0BBB">
          <w:rPr>
            <w:rStyle w:val="Hyperlink"/>
          </w:rPr>
          <w:t>contact us page</w:t>
        </w:r>
      </w:hyperlink>
    </w:p>
    <w:p w:rsidR="5E2E49F9" w:rsidP="5E2E49F9" w:rsidRDefault="5E2E49F9" w14:paraId="4EC5DB7E" w14:textId="351866A4">
      <w:pPr>
        <w:rPr>
          <w:b w:val="1"/>
          <w:bCs w:val="1"/>
          <w:sz w:val="32"/>
          <w:szCs w:val="32"/>
        </w:rPr>
      </w:pPr>
    </w:p>
    <w:p w:rsidRPr="00EB2136" w:rsidR="00EB2136" w:rsidP="5E2E49F9" w:rsidRDefault="00EB2136" w14:paraId="55457ED2" w14:textId="77777777">
      <w:pPr>
        <w:rPr>
          <w:b w:val="1"/>
          <w:bCs w:val="1"/>
          <w:sz w:val="32"/>
          <w:szCs w:val="32"/>
        </w:rPr>
      </w:pPr>
      <w:r w:rsidRPr="5E2E49F9" w:rsidR="00EB2136">
        <w:rPr>
          <w:b w:val="1"/>
          <w:bCs w:val="1"/>
          <w:sz w:val="32"/>
          <w:szCs w:val="32"/>
        </w:rPr>
        <w:t>When are decisions made?</w:t>
      </w:r>
    </w:p>
    <w:p w:rsidRPr="00EB2136" w:rsidR="00EB2136" w:rsidP="00EB2136" w:rsidRDefault="00EB2136" w14:paraId="661F12CE" w14:textId="77777777">
      <w:r w:rsidR="00EB2136">
        <w:rPr/>
        <w:t>We accept applications on a rolling basis, with decisions taken at regular points throughout the year.</w:t>
      </w:r>
    </w:p>
    <w:p w:rsidRPr="00EB2136" w:rsidR="00EB2136" w:rsidP="00EB2136" w:rsidRDefault="00EB2136" w14:paraId="09267D8D" w14:textId="77777777"/>
    <w:p w:rsidRPr="00EB2136" w:rsidR="00EB2136" w:rsidP="5E2E49F9" w:rsidRDefault="00EB2136" w14:paraId="553E7457" w14:textId="77777777">
      <w:pPr>
        <w:rPr>
          <w:b w:val="1"/>
          <w:bCs w:val="1"/>
          <w:sz w:val="32"/>
          <w:szCs w:val="32"/>
        </w:rPr>
      </w:pPr>
      <w:r w:rsidRPr="5E2E49F9" w:rsidR="00EB2136">
        <w:rPr>
          <w:b w:val="1"/>
          <w:bCs w:val="1"/>
          <w:sz w:val="32"/>
          <w:szCs w:val="32"/>
        </w:rPr>
        <w:t>What happens if my project is successful?</w:t>
      </w:r>
    </w:p>
    <w:p w:rsidRPr="00EB2136" w:rsidR="00EB2136" w:rsidP="00EB2136" w:rsidRDefault="00EB2136" w14:paraId="58021455" w14:textId="77777777">
      <w:r w:rsidRPr="00EB2136">
        <w:t>You will receive a funding offer and enter into an agreement which sets out:</w:t>
      </w:r>
    </w:p>
    <w:p w:rsidRPr="00EB2136" w:rsidR="00EB2136" w:rsidP="00A07DF4" w:rsidRDefault="00EB2136" w14:paraId="62D2DBD7" w14:textId="77777777">
      <w:pPr>
        <w:numPr>
          <w:ilvl w:val="0"/>
          <w:numId w:val="14"/>
        </w:numPr>
      </w:pPr>
      <w:r w:rsidRPr="00EB2136">
        <w:t>Payment milestones</w:t>
      </w:r>
    </w:p>
    <w:p w:rsidRPr="00EB2136" w:rsidR="00EB2136" w:rsidP="00A07DF4" w:rsidRDefault="00EB2136" w14:paraId="4E48B493" w14:textId="77777777">
      <w:pPr>
        <w:numPr>
          <w:ilvl w:val="0"/>
          <w:numId w:val="14"/>
        </w:numPr>
      </w:pPr>
      <w:r w:rsidRPr="00EB2136">
        <w:t>Reporting requirements</w:t>
      </w:r>
    </w:p>
    <w:p w:rsidRPr="00EB2136" w:rsidR="00EB2136" w:rsidP="00A07DF4" w:rsidRDefault="00EB2136" w14:paraId="564453B4" w14:textId="77777777">
      <w:pPr>
        <w:numPr>
          <w:ilvl w:val="0"/>
          <w:numId w:val="14"/>
        </w:numPr>
      </w:pPr>
      <w:r w:rsidRPr="00EB2136">
        <w:t>Expected outcomes for Greater Manchester</w:t>
      </w:r>
    </w:p>
    <w:p w:rsidRPr="00EB2136" w:rsidR="00EB2136" w:rsidP="00A07DF4" w:rsidRDefault="00EB2136" w14:paraId="164BF43D" w14:textId="77777777">
      <w:pPr>
        <w:numPr>
          <w:ilvl w:val="0"/>
          <w:numId w:val="14"/>
        </w:numPr>
      </w:pPr>
      <w:r w:rsidRPr="00EB2136">
        <w:t>Ongoing updates on project progress, so we can stay informed and support delivery</w:t>
      </w:r>
    </w:p>
    <w:p w:rsidRPr="00EB2136" w:rsidR="00EB2136" w:rsidP="00A07DF4" w:rsidRDefault="00EB2136" w14:paraId="7AE58573" w14:textId="77777777">
      <w:pPr>
        <w:numPr>
          <w:ilvl w:val="0"/>
          <w:numId w:val="14"/>
        </w:numPr>
        <w:rPr/>
      </w:pPr>
      <w:r w:rsidR="00EB2136">
        <w:rPr/>
        <w:t>Appropriate audit and reporting provisions in line with the requirements of managing public funding</w:t>
      </w:r>
    </w:p>
    <w:p w:rsidR="5E2E49F9" w:rsidRDefault="5E2E49F9" w14:paraId="0C195173" w14:textId="1E2EC50F"/>
    <w:p w:rsidRPr="00EB2136" w:rsidR="00EB2136" w:rsidP="00EB2136" w:rsidRDefault="00EB2136" w14:paraId="523D7CF2" w14:textId="28B68F6E">
      <w:r w:rsidR="00EB2136">
        <w:rPr/>
        <w:t xml:space="preserve">We aim to keep reporting and </w:t>
      </w:r>
      <w:r w:rsidR="00EB2136">
        <w:rPr/>
        <w:t>monitoring</w:t>
      </w:r>
      <w:r w:rsidR="00EB2136">
        <w:rPr/>
        <w:t xml:space="preserve"> </w:t>
      </w:r>
      <w:r w:rsidRPr="5E2E49F9" w:rsidR="00EB2136">
        <w:rPr>
          <w:b w:val="1"/>
          <w:bCs w:val="1"/>
        </w:rPr>
        <w:t xml:space="preserve">proportionate and </w:t>
      </w:r>
      <w:r w:rsidRPr="5E2E49F9" w:rsidR="00EB2136">
        <w:rPr>
          <w:b w:val="1"/>
          <w:bCs w:val="1"/>
        </w:rPr>
        <w:t>manageable</w:t>
      </w:r>
      <w:r w:rsidRPr="5E2E49F9" w:rsidR="2BC9CC4B">
        <w:rPr>
          <w:b w:val="1"/>
          <w:bCs w:val="1"/>
        </w:rPr>
        <w:t xml:space="preserve">. </w:t>
      </w:r>
      <w:r w:rsidR="2BC9CC4B">
        <w:rPr>
          <w:b w:val="0"/>
          <w:bCs w:val="0"/>
        </w:rPr>
        <w:t>We</w:t>
      </w:r>
      <w:r w:rsidR="00EB2136">
        <w:rPr>
          <w:b w:val="0"/>
          <w:bCs w:val="0"/>
        </w:rPr>
        <w:t xml:space="preserve"> </w:t>
      </w:r>
      <w:r w:rsidR="00EB2136">
        <w:rPr/>
        <w:t>will work with you to ensure requirements are clear and not overly burdensome.</w:t>
      </w:r>
    </w:p>
    <w:p w:rsidRPr="00EB2136" w:rsidR="00EB2136" w:rsidP="00EB2136" w:rsidRDefault="00EB2136" w14:paraId="1BEF269C" w14:textId="77777777"/>
    <w:p w:rsidRPr="00EB2136" w:rsidR="00EB2136" w:rsidP="5E2E49F9" w:rsidRDefault="00EB2136" w14:paraId="40A8E838" w14:textId="77777777">
      <w:pPr>
        <w:rPr>
          <w:b w:val="1"/>
          <w:bCs w:val="1"/>
          <w:sz w:val="32"/>
          <w:szCs w:val="32"/>
        </w:rPr>
      </w:pPr>
      <w:r w:rsidRPr="5E2E49F9" w:rsidR="00EB2136">
        <w:rPr>
          <w:b w:val="1"/>
          <w:bCs w:val="1"/>
          <w:sz w:val="32"/>
          <w:szCs w:val="32"/>
        </w:rPr>
        <w:t>What support comes with the Fund?</w:t>
      </w:r>
    </w:p>
    <w:p w:rsidRPr="00EB2136" w:rsidR="00EB2136" w:rsidP="00EB2136" w:rsidRDefault="00EB2136" w14:paraId="2AE17301" w14:textId="77777777">
      <w:r w:rsidRPr="00EB2136">
        <w:t>The fund is part of a wider approach to growing the screen sector.</w:t>
      </w:r>
    </w:p>
    <w:p w:rsidRPr="00EB2136" w:rsidR="00EB2136" w:rsidP="00EB2136" w:rsidRDefault="00EB2136" w14:paraId="2605ABDB" w14:textId="77777777">
      <w:r w:rsidR="00EB2136">
        <w:rPr/>
        <w:t>Additional support is developing over time, including work on locations, crew and coordination across Greater Manchester.</w:t>
      </w:r>
    </w:p>
    <w:p w:rsidRPr="00EB2136" w:rsidR="00EB2136" w:rsidP="00EB2136" w:rsidRDefault="00EB2136" w14:paraId="2E8A2B4C" w14:textId="77777777"/>
    <w:p w:rsidRPr="00B17FD8" w:rsidR="00A770D4" w:rsidP="0066102D" w:rsidRDefault="00A770D4" w14:paraId="0686DF36" w14:textId="77777777"/>
    <w:sectPr w:rsidRPr="00B17FD8" w:rsidR="00A770D4" w:rsidSect="00CA7A36">
      <w:headerReference w:type="default" r:id="rId17"/>
      <w:footerReference w:type="default" r:id="rId18"/>
      <w:headerReference w:type="first" r:id="rId19"/>
      <w:footerReference w:type="first" r:id="rId20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07DF4" w:rsidP="000215CF" w:rsidRDefault="00A07DF4" w14:paraId="70BC4DEF" w14:textId="77777777">
      <w:pPr>
        <w:spacing w:after="0" w:line="240" w:lineRule="auto"/>
      </w:pPr>
      <w:r>
        <w:separator/>
      </w:r>
    </w:p>
  </w:endnote>
  <w:endnote w:type="continuationSeparator" w:id="0">
    <w:p w:rsidR="00A07DF4" w:rsidP="000215CF" w:rsidRDefault="00A07DF4" w14:paraId="35FD063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7C85" w:rsidRDefault="00AB7C85" w14:paraId="5150BE0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AB7C85" w:rsidRDefault="00AB7C85" w14:paraId="64B8A2C2" w14:textId="77777777">
    <w:pPr>
      <w:pStyle w:val="Footer"/>
    </w:pPr>
    <w:r>
      <w:rPr>
        <w:noProof/>
      </w:rPr>
      <w:drawing>
        <wp:anchor distT="0" distB="0" distL="114300" distR="114300" simplePos="0" relativeHeight="251660292" behindDoc="1" locked="0" layoutInCell="1" allowOverlap="1" wp14:anchorId="0CE92BC5" wp14:editId="1AB7D6E1">
          <wp:simplePos x="0" y="0"/>
          <wp:positionH relativeFrom="column">
            <wp:posOffset>4741545</wp:posOffset>
          </wp:positionH>
          <wp:positionV relativeFrom="paragraph">
            <wp:posOffset>-64770</wp:posOffset>
          </wp:positionV>
          <wp:extent cx="1677600" cy="241200"/>
          <wp:effectExtent l="0" t="0" r="0" b="6985"/>
          <wp:wrapNone/>
          <wp:docPr id="79454604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002030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7600" cy="24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7C85" w:rsidRDefault="00AB7C85" w14:paraId="77A10A39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5941002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770D4" w:rsidRDefault="00A770D4" w14:paraId="6B64F9B3" w14:textId="7777777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A7A36" w:rsidRDefault="00CA7A36" w14:paraId="1BCC2DDC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10CF" w:rsidRDefault="003A10CF" w14:paraId="162F4930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07DF4" w:rsidP="000215CF" w:rsidRDefault="00A07DF4" w14:paraId="3F60734B" w14:textId="77777777">
      <w:pPr>
        <w:spacing w:after="0" w:line="240" w:lineRule="auto"/>
      </w:pPr>
      <w:r>
        <w:separator/>
      </w:r>
    </w:p>
  </w:footnote>
  <w:footnote w:type="continuationSeparator" w:id="0">
    <w:p w:rsidR="00A07DF4" w:rsidP="000215CF" w:rsidRDefault="00A07DF4" w14:paraId="4B883BE7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7C85" w:rsidRDefault="00AB7C85" w14:paraId="24A1903B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0215CF" w:rsidP="00B60903" w:rsidRDefault="0018767C" w14:paraId="2188CD36" w14:textId="77777777">
    <w:pPr>
      <w:pStyle w:val="Header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9058CD2" wp14:editId="3329307D">
              <wp:simplePos x="0" y="0"/>
              <wp:positionH relativeFrom="page">
                <wp:posOffset>-81280</wp:posOffset>
              </wp:positionH>
              <wp:positionV relativeFrom="paragraph">
                <wp:posOffset>-432435</wp:posOffset>
              </wp:positionV>
              <wp:extent cx="8334375" cy="10841463"/>
              <wp:effectExtent l="0" t="0" r="9525" b="0"/>
              <wp:wrapNone/>
              <wp:docPr id="444716816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334375" cy="10841463"/>
                      </a:xfrm>
                      <a:prstGeom prst="rect">
                        <a:avLst/>
                      </a:prstGeom>
                      <a:solidFill>
                        <a:srgbClr val="2A5C5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vertOverflow="overflow" horzOverflow="overflow" vert="horz" wrap="square" lIns="91440" tIns="45720" rIns="91440" bIns="45720" numCol="1" spcCol="0" anchor="ctr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" style="position:absolute;margin-left:-6.4pt;margin-top:-34.05pt;width:656.25pt;height:853.6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spid="_x0000_s1026" fillcolor="#2a5c51" stroked="f" strokeweight="1pt" w14:anchorId="720B02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">
              <w10:wrap anchorx="page"/>
            </v:rect>
          </w:pict>
        </mc:Fallback>
      </mc:AlternateContent>
    </w:r>
    <w:r w:rsidR="00B60903">
      <w:rPr>
        <w:noProof/>
      </w:rPr>
      <w:drawing>
        <wp:anchor distT="0" distB="0" distL="114300" distR="114300" simplePos="0" relativeHeight="251658244" behindDoc="1" locked="0" layoutInCell="1" allowOverlap="1" wp14:anchorId="24903617" wp14:editId="41478E0A">
          <wp:simplePos x="0" y="0"/>
          <wp:positionH relativeFrom="column">
            <wp:posOffset>4310380</wp:posOffset>
          </wp:positionH>
          <wp:positionV relativeFrom="paragraph">
            <wp:posOffset>-2540</wp:posOffset>
          </wp:positionV>
          <wp:extent cx="2072640" cy="2395855"/>
          <wp:effectExtent l="0" t="0" r="0" b="0"/>
          <wp:wrapNone/>
          <wp:docPr id="288817878" name="Picture 15" descr="Logo: Together We Are Greater Manchester: Bolton, Bury, Manchester, Oldham, Rochdale, Salford, Stockport, Tameside, Trafford, Wig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990120" name="Picture 15" descr="Logo: Together We Are Greater Manchester: Bolton, Bury, Manchester, Oldham, Rochdale, Salford, Stockport, Tameside, Trafford, Wiga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2640" cy="2395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7C85" w:rsidRDefault="00AB7C85" w14:paraId="78DAF5D5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CA7A36" w:rsidRDefault="00CA7A36" w14:paraId="6A830437" w14:textId="77777777">
    <w:pPr>
      <w:pStyle w:val="Header"/>
    </w:pPr>
    <w:r>
      <w:rPr>
        <w:noProof/>
      </w:rPr>
      <w:drawing>
        <wp:anchor distT="0" distB="0" distL="114300" distR="114300" simplePos="0" relativeHeight="251658243" behindDoc="1" locked="0" layoutInCell="1" allowOverlap="1" wp14:anchorId="339CFA7F" wp14:editId="31EE0A2E">
          <wp:simplePos x="0" y="0"/>
          <wp:positionH relativeFrom="margin">
            <wp:posOffset>4379595</wp:posOffset>
          </wp:positionH>
          <wp:positionV relativeFrom="paragraph">
            <wp:posOffset>112395</wp:posOffset>
          </wp:positionV>
          <wp:extent cx="2003170" cy="627827"/>
          <wp:effectExtent l="0" t="0" r="0" b="1270"/>
          <wp:wrapNone/>
          <wp:docPr id="888408836" name="Picture 1" descr="Logo: Greater Manchester Combined Authori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4959444" name="Picture 1" descr="Logo: Greater Manchester Combined Authorit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27302" cy="635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10CF" w:rsidRDefault="003A10CF" w14:paraId="64C3188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B3B81"/>
    <w:multiLevelType w:val="multilevel"/>
    <w:tmpl w:val="260AD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058B56A3"/>
    <w:multiLevelType w:val="hybridMultilevel"/>
    <w:tmpl w:val="2E04D2E6"/>
    <w:lvl w:ilvl="0" w:tplc="5A32ACA6">
      <w:start w:val="1"/>
      <w:numFmt w:val="decimal"/>
      <w:pStyle w:val="KLNumberedList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7C7C50"/>
    <w:multiLevelType w:val="multilevel"/>
    <w:tmpl w:val="BDB42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0E377685"/>
    <w:multiLevelType w:val="multilevel"/>
    <w:tmpl w:val="1ACA0408"/>
    <w:lvl w:ilvl="0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96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68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84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35FB1C7B"/>
    <w:multiLevelType w:val="hybridMultilevel"/>
    <w:tmpl w:val="875EB3A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60B1121"/>
    <w:multiLevelType w:val="multilevel"/>
    <w:tmpl w:val="8E689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47213CF"/>
    <w:multiLevelType w:val="multilevel"/>
    <w:tmpl w:val="38CA1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4FA94768"/>
    <w:multiLevelType w:val="multilevel"/>
    <w:tmpl w:val="4BE28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5847555C"/>
    <w:multiLevelType w:val="multilevel"/>
    <w:tmpl w:val="0862D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 w15:restartNumberingAfterBreak="0">
    <w:nsid w:val="5F3F373C"/>
    <w:multiLevelType w:val="multilevel"/>
    <w:tmpl w:val="6068C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67BD19B7"/>
    <w:multiLevelType w:val="multilevel"/>
    <w:tmpl w:val="4AA62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 w15:restartNumberingAfterBreak="0">
    <w:nsid w:val="71935831"/>
    <w:multiLevelType w:val="hybridMultilevel"/>
    <w:tmpl w:val="5142A78E"/>
    <w:lvl w:ilvl="0" w:tplc="7194A1A0">
      <w:start w:val="1"/>
      <w:numFmt w:val="decimal"/>
      <w:pStyle w:val="NormalWeb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544D93"/>
    <w:multiLevelType w:val="multilevel"/>
    <w:tmpl w:val="AC140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 w15:restartNumberingAfterBreak="0">
    <w:nsid w:val="77570FB9"/>
    <w:multiLevelType w:val="multilevel"/>
    <w:tmpl w:val="B5E8068E"/>
    <w:lvl w:ilvl="0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96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68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840" w:hanging="360"/>
      </w:pPr>
      <w:rPr>
        <w:rFonts w:hint="default" w:ascii="Wingdings" w:hAnsi="Wingdings"/>
        <w:sz w:val="20"/>
      </w:rPr>
    </w:lvl>
  </w:abstractNum>
  <w:num w:numId="1" w16cid:durableId="2051956061">
    <w:abstractNumId w:val="11"/>
  </w:num>
  <w:num w:numId="2" w16cid:durableId="1908833575">
    <w:abstractNumId w:val="1"/>
  </w:num>
  <w:num w:numId="3" w16cid:durableId="1118908611">
    <w:abstractNumId w:val="12"/>
  </w:num>
  <w:num w:numId="4" w16cid:durableId="2117945841">
    <w:abstractNumId w:val="10"/>
  </w:num>
  <w:num w:numId="5" w16cid:durableId="2053727552">
    <w:abstractNumId w:val="13"/>
  </w:num>
  <w:num w:numId="6" w16cid:durableId="215823114">
    <w:abstractNumId w:val="3"/>
  </w:num>
  <w:num w:numId="7" w16cid:durableId="2126577708">
    <w:abstractNumId w:val="6"/>
  </w:num>
  <w:num w:numId="8" w16cid:durableId="338511411">
    <w:abstractNumId w:val="5"/>
  </w:num>
  <w:num w:numId="9" w16cid:durableId="2001107035">
    <w:abstractNumId w:val="8"/>
  </w:num>
  <w:num w:numId="10" w16cid:durableId="1510757162">
    <w:abstractNumId w:val="0"/>
  </w:num>
  <w:num w:numId="11" w16cid:durableId="172845524">
    <w:abstractNumId w:val="4"/>
  </w:num>
  <w:num w:numId="12" w16cid:durableId="529532032">
    <w:abstractNumId w:val="7"/>
  </w:num>
  <w:num w:numId="13" w16cid:durableId="1837957468">
    <w:abstractNumId w:val="9"/>
  </w:num>
  <w:num w:numId="14" w16cid:durableId="1013918503">
    <w:abstractNumId w:val="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attachedTemplate r:id="rId1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136"/>
    <w:rsid w:val="00006AEF"/>
    <w:rsid w:val="00014DCE"/>
    <w:rsid w:val="000215CF"/>
    <w:rsid w:val="00023CD4"/>
    <w:rsid w:val="00024E8D"/>
    <w:rsid w:val="00047189"/>
    <w:rsid w:val="000625FF"/>
    <w:rsid w:val="00070F50"/>
    <w:rsid w:val="000742CD"/>
    <w:rsid w:val="00075FB8"/>
    <w:rsid w:val="000A2C2C"/>
    <w:rsid w:val="000B17CD"/>
    <w:rsid w:val="000B1FA3"/>
    <w:rsid w:val="000B289E"/>
    <w:rsid w:val="000B4C1B"/>
    <w:rsid w:val="000C787E"/>
    <w:rsid w:val="000D273A"/>
    <w:rsid w:val="000E38A9"/>
    <w:rsid w:val="000F6C46"/>
    <w:rsid w:val="00102553"/>
    <w:rsid w:val="00105E5C"/>
    <w:rsid w:val="0011234B"/>
    <w:rsid w:val="00135981"/>
    <w:rsid w:val="00141497"/>
    <w:rsid w:val="00167ED6"/>
    <w:rsid w:val="0018767C"/>
    <w:rsid w:val="001C2AFE"/>
    <w:rsid w:val="001C445F"/>
    <w:rsid w:val="001D2535"/>
    <w:rsid w:val="001D5DE3"/>
    <w:rsid w:val="001F26BB"/>
    <w:rsid w:val="0020389C"/>
    <w:rsid w:val="00206D76"/>
    <w:rsid w:val="00211182"/>
    <w:rsid w:val="00232018"/>
    <w:rsid w:val="00235E38"/>
    <w:rsid w:val="00242D32"/>
    <w:rsid w:val="002476F7"/>
    <w:rsid w:val="00251C28"/>
    <w:rsid w:val="00260732"/>
    <w:rsid w:val="00282F94"/>
    <w:rsid w:val="00286403"/>
    <w:rsid w:val="002959E4"/>
    <w:rsid w:val="002C3140"/>
    <w:rsid w:val="002E0FF1"/>
    <w:rsid w:val="002E4DF0"/>
    <w:rsid w:val="002F2757"/>
    <w:rsid w:val="00343C20"/>
    <w:rsid w:val="00346923"/>
    <w:rsid w:val="0035331A"/>
    <w:rsid w:val="003710D6"/>
    <w:rsid w:val="003726DC"/>
    <w:rsid w:val="00383BA2"/>
    <w:rsid w:val="00387D5D"/>
    <w:rsid w:val="003902ED"/>
    <w:rsid w:val="003A10CF"/>
    <w:rsid w:val="003A621F"/>
    <w:rsid w:val="003B55BD"/>
    <w:rsid w:val="00404D5D"/>
    <w:rsid w:val="00421CF1"/>
    <w:rsid w:val="0042456A"/>
    <w:rsid w:val="00433B79"/>
    <w:rsid w:val="00435ED7"/>
    <w:rsid w:val="004562FA"/>
    <w:rsid w:val="004828C6"/>
    <w:rsid w:val="00492C17"/>
    <w:rsid w:val="004D320E"/>
    <w:rsid w:val="004D56BE"/>
    <w:rsid w:val="0051519C"/>
    <w:rsid w:val="00532F0E"/>
    <w:rsid w:val="005412F0"/>
    <w:rsid w:val="00585520"/>
    <w:rsid w:val="005862D6"/>
    <w:rsid w:val="0058744D"/>
    <w:rsid w:val="00596BF7"/>
    <w:rsid w:val="005A6080"/>
    <w:rsid w:val="005B7C53"/>
    <w:rsid w:val="005E411A"/>
    <w:rsid w:val="005F1525"/>
    <w:rsid w:val="005F487E"/>
    <w:rsid w:val="005F645C"/>
    <w:rsid w:val="006064DF"/>
    <w:rsid w:val="006115DA"/>
    <w:rsid w:val="006166CA"/>
    <w:rsid w:val="00653D4F"/>
    <w:rsid w:val="0066102D"/>
    <w:rsid w:val="00664E9E"/>
    <w:rsid w:val="00682493"/>
    <w:rsid w:val="006863AA"/>
    <w:rsid w:val="006961D9"/>
    <w:rsid w:val="006A3E73"/>
    <w:rsid w:val="006B78FB"/>
    <w:rsid w:val="006D2C9D"/>
    <w:rsid w:val="006E0FC3"/>
    <w:rsid w:val="00714FE4"/>
    <w:rsid w:val="00721D25"/>
    <w:rsid w:val="0072235D"/>
    <w:rsid w:val="00730908"/>
    <w:rsid w:val="00732941"/>
    <w:rsid w:val="00735C3A"/>
    <w:rsid w:val="00773702"/>
    <w:rsid w:val="00784484"/>
    <w:rsid w:val="007D49E0"/>
    <w:rsid w:val="008421EB"/>
    <w:rsid w:val="00845D88"/>
    <w:rsid w:val="0085495E"/>
    <w:rsid w:val="008A0743"/>
    <w:rsid w:val="008A739C"/>
    <w:rsid w:val="008B1B47"/>
    <w:rsid w:val="008B76F5"/>
    <w:rsid w:val="008C5D29"/>
    <w:rsid w:val="008D0C58"/>
    <w:rsid w:val="008D314B"/>
    <w:rsid w:val="008D7D92"/>
    <w:rsid w:val="008E5089"/>
    <w:rsid w:val="008F594C"/>
    <w:rsid w:val="00901E50"/>
    <w:rsid w:val="00917E71"/>
    <w:rsid w:val="0093147F"/>
    <w:rsid w:val="009479E9"/>
    <w:rsid w:val="00953340"/>
    <w:rsid w:val="00974ACC"/>
    <w:rsid w:val="009758CF"/>
    <w:rsid w:val="009771DC"/>
    <w:rsid w:val="009876BB"/>
    <w:rsid w:val="009A7C2B"/>
    <w:rsid w:val="009B65E8"/>
    <w:rsid w:val="009D06C4"/>
    <w:rsid w:val="009D4B7A"/>
    <w:rsid w:val="009E2424"/>
    <w:rsid w:val="009F5733"/>
    <w:rsid w:val="00A07DF4"/>
    <w:rsid w:val="00A34064"/>
    <w:rsid w:val="00A35434"/>
    <w:rsid w:val="00A40743"/>
    <w:rsid w:val="00A44E31"/>
    <w:rsid w:val="00A571A3"/>
    <w:rsid w:val="00A57AC0"/>
    <w:rsid w:val="00A770D4"/>
    <w:rsid w:val="00A90F7F"/>
    <w:rsid w:val="00AB7C85"/>
    <w:rsid w:val="00AF093B"/>
    <w:rsid w:val="00AF098F"/>
    <w:rsid w:val="00AF23CF"/>
    <w:rsid w:val="00B158E6"/>
    <w:rsid w:val="00B17FD8"/>
    <w:rsid w:val="00B234F8"/>
    <w:rsid w:val="00B52735"/>
    <w:rsid w:val="00B5484B"/>
    <w:rsid w:val="00B60903"/>
    <w:rsid w:val="00B7535F"/>
    <w:rsid w:val="00B75A73"/>
    <w:rsid w:val="00B80B35"/>
    <w:rsid w:val="00B96E72"/>
    <w:rsid w:val="00BA08AB"/>
    <w:rsid w:val="00BB3EA8"/>
    <w:rsid w:val="00BD0EBA"/>
    <w:rsid w:val="00BD67A6"/>
    <w:rsid w:val="00C13D72"/>
    <w:rsid w:val="00C17783"/>
    <w:rsid w:val="00C43D87"/>
    <w:rsid w:val="00C76DA5"/>
    <w:rsid w:val="00C81D6C"/>
    <w:rsid w:val="00C86952"/>
    <w:rsid w:val="00C903EA"/>
    <w:rsid w:val="00C94812"/>
    <w:rsid w:val="00CA0808"/>
    <w:rsid w:val="00CA1AAD"/>
    <w:rsid w:val="00CA6D66"/>
    <w:rsid w:val="00CA7A36"/>
    <w:rsid w:val="00CB1AF9"/>
    <w:rsid w:val="00CC5DDC"/>
    <w:rsid w:val="00CD570E"/>
    <w:rsid w:val="00CF1105"/>
    <w:rsid w:val="00D00BBD"/>
    <w:rsid w:val="00D36A44"/>
    <w:rsid w:val="00D53366"/>
    <w:rsid w:val="00D62186"/>
    <w:rsid w:val="00D65418"/>
    <w:rsid w:val="00DA3AB1"/>
    <w:rsid w:val="00DA4EAA"/>
    <w:rsid w:val="00DE5BE1"/>
    <w:rsid w:val="00E00099"/>
    <w:rsid w:val="00E04DED"/>
    <w:rsid w:val="00E21E08"/>
    <w:rsid w:val="00E37B31"/>
    <w:rsid w:val="00E42918"/>
    <w:rsid w:val="00E47219"/>
    <w:rsid w:val="00E67108"/>
    <w:rsid w:val="00E928E2"/>
    <w:rsid w:val="00EA4255"/>
    <w:rsid w:val="00EB2136"/>
    <w:rsid w:val="00EB3FD6"/>
    <w:rsid w:val="00EF4B67"/>
    <w:rsid w:val="00F04420"/>
    <w:rsid w:val="00F05A3F"/>
    <w:rsid w:val="00F15E6C"/>
    <w:rsid w:val="00F23BC7"/>
    <w:rsid w:val="00F402B7"/>
    <w:rsid w:val="00F4263C"/>
    <w:rsid w:val="00F66210"/>
    <w:rsid w:val="00F665BB"/>
    <w:rsid w:val="00F71BB2"/>
    <w:rsid w:val="00F83019"/>
    <w:rsid w:val="00FA0484"/>
    <w:rsid w:val="00FB1435"/>
    <w:rsid w:val="00FB5111"/>
    <w:rsid w:val="00FE6921"/>
    <w:rsid w:val="00FF3A40"/>
    <w:rsid w:val="025A8410"/>
    <w:rsid w:val="040D8AD9"/>
    <w:rsid w:val="051711E2"/>
    <w:rsid w:val="07601785"/>
    <w:rsid w:val="07601785"/>
    <w:rsid w:val="0C1119C3"/>
    <w:rsid w:val="0D3F31E6"/>
    <w:rsid w:val="0F965B0C"/>
    <w:rsid w:val="10409995"/>
    <w:rsid w:val="12CA5836"/>
    <w:rsid w:val="162A19F8"/>
    <w:rsid w:val="162A19F8"/>
    <w:rsid w:val="1844153D"/>
    <w:rsid w:val="1901453D"/>
    <w:rsid w:val="19B8B309"/>
    <w:rsid w:val="1C593DBA"/>
    <w:rsid w:val="1C8797C7"/>
    <w:rsid w:val="1EAA76D1"/>
    <w:rsid w:val="2240D319"/>
    <w:rsid w:val="2577EEC9"/>
    <w:rsid w:val="2577EEC9"/>
    <w:rsid w:val="2621EEAE"/>
    <w:rsid w:val="2689E62A"/>
    <w:rsid w:val="27A7E08A"/>
    <w:rsid w:val="2BC9CC4B"/>
    <w:rsid w:val="2BCBC3B9"/>
    <w:rsid w:val="2BCBC3B9"/>
    <w:rsid w:val="2CFB6FCD"/>
    <w:rsid w:val="2EC99A93"/>
    <w:rsid w:val="2FEC45B7"/>
    <w:rsid w:val="3103DD17"/>
    <w:rsid w:val="31C674C7"/>
    <w:rsid w:val="31DAF450"/>
    <w:rsid w:val="31DAF450"/>
    <w:rsid w:val="324AB171"/>
    <w:rsid w:val="3268BF6A"/>
    <w:rsid w:val="329E1824"/>
    <w:rsid w:val="3689C03A"/>
    <w:rsid w:val="389CEFDC"/>
    <w:rsid w:val="389CEFDC"/>
    <w:rsid w:val="394156ED"/>
    <w:rsid w:val="39B5CE41"/>
    <w:rsid w:val="3A8653F2"/>
    <w:rsid w:val="3F88E933"/>
    <w:rsid w:val="41C33D49"/>
    <w:rsid w:val="41D2C977"/>
    <w:rsid w:val="41E87CB0"/>
    <w:rsid w:val="4207539A"/>
    <w:rsid w:val="43E8A847"/>
    <w:rsid w:val="46BFE359"/>
    <w:rsid w:val="4A322A74"/>
    <w:rsid w:val="4A322A74"/>
    <w:rsid w:val="4D2E7290"/>
    <w:rsid w:val="512C591F"/>
    <w:rsid w:val="512C591F"/>
    <w:rsid w:val="525FA92F"/>
    <w:rsid w:val="545F06FA"/>
    <w:rsid w:val="549DFB62"/>
    <w:rsid w:val="549DFB62"/>
    <w:rsid w:val="5621A30C"/>
    <w:rsid w:val="56B7CB88"/>
    <w:rsid w:val="56F5F0CB"/>
    <w:rsid w:val="5CEC4D7E"/>
    <w:rsid w:val="5E2E49F9"/>
    <w:rsid w:val="5EBCF0AB"/>
    <w:rsid w:val="5EBCF0AB"/>
    <w:rsid w:val="606F0BBB"/>
    <w:rsid w:val="61E5E6C7"/>
    <w:rsid w:val="65B51F48"/>
    <w:rsid w:val="6631AB81"/>
    <w:rsid w:val="6E24E0F5"/>
    <w:rsid w:val="6EBB40F0"/>
    <w:rsid w:val="70695A28"/>
    <w:rsid w:val="71C06A1A"/>
    <w:rsid w:val="77241113"/>
    <w:rsid w:val="77241113"/>
    <w:rsid w:val="775BEAAF"/>
    <w:rsid w:val="7B34BC0B"/>
    <w:rsid w:val="7BBD9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2BA5A4"/>
  <w15:chartTrackingRefBased/>
  <w15:docId w15:val="{B76020B3-9E33-4C0F-9984-80E6C6CDB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B3EA8"/>
    <w:pPr>
      <w:spacing w:line="360" w:lineRule="auto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4263C"/>
    <w:pPr>
      <w:keepNext/>
      <w:keepLines/>
      <w:spacing w:before="360" w:after="80"/>
      <w:outlineLvl w:val="0"/>
    </w:pPr>
    <w:rPr>
      <w:rFonts w:eastAsiaTheme="majorEastAsia" w:cstheme="majorBidi"/>
      <w:b/>
      <w:color w:val="FFFFFF" w:themeColor="background1"/>
      <w:sz w:val="11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F1525"/>
    <w:pPr>
      <w:keepNext/>
      <w:keepLines/>
      <w:spacing w:before="160" w:after="240" w:line="240" w:lineRule="auto"/>
      <w:outlineLvl w:val="1"/>
    </w:pPr>
    <w:rPr>
      <w:rFonts w:eastAsiaTheme="majorEastAsia" w:cstheme="majorBidi"/>
      <w:b/>
      <w:bCs/>
      <w:color w:val="000000" w:themeColor="text1"/>
      <w:sz w:val="52"/>
      <w:szCs w:val="5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B4C1B"/>
    <w:pPr>
      <w:spacing w:before="240" w:after="240" w:line="240" w:lineRule="auto"/>
      <w:outlineLvl w:val="2"/>
    </w:pPr>
    <w:rPr>
      <w:rFonts w:eastAsia="Calibri" w:cs="Arial"/>
      <w:b/>
      <w:bCs/>
      <w:color w:val="000000" w:themeColor="text1"/>
      <w:kern w:val="0"/>
      <w:sz w:val="32"/>
      <w:szCs w:val="32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6102D"/>
    <w:pPr>
      <w:spacing w:before="240" w:after="240" w:line="240" w:lineRule="auto"/>
      <w:outlineLvl w:val="3"/>
    </w:pPr>
    <w:rPr>
      <w:rFonts w:eastAsia="Calibri" w:cs="Calibri"/>
      <w:b/>
      <w:color w:val="5C5B5A"/>
      <w:kern w:val="0"/>
      <w:sz w:val="28"/>
      <w:szCs w:val="22"/>
      <w14:ligatures w14:val="non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6102D"/>
    <w:pPr>
      <w:spacing w:before="240"/>
      <w:outlineLvl w:val="4"/>
    </w:pPr>
    <w:rPr>
      <w:rFonts w:eastAsia="Calibri" w:cs="Arial"/>
      <w:b/>
      <w:bCs/>
      <w:color w:val="5C5B5A"/>
      <w:kern w:val="0"/>
      <w:szCs w:val="22"/>
      <w14:ligatures w14:val="non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15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15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15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15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F4263C"/>
    <w:rPr>
      <w:rFonts w:ascii="Arial" w:hAnsi="Arial" w:eastAsiaTheme="majorEastAsia" w:cstheme="majorBidi"/>
      <w:b/>
      <w:color w:val="FFFFFF" w:themeColor="background1"/>
      <w:sz w:val="112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sid w:val="005F1525"/>
    <w:rPr>
      <w:rFonts w:ascii="Arial" w:hAnsi="Arial" w:eastAsiaTheme="majorEastAsia" w:cstheme="majorBidi"/>
      <w:b/>
      <w:bCs/>
      <w:color w:val="000000" w:themeColor="text1"/>
      <w:sz w:val="52"/>
      <w:szCs w:val="52"/>
    </w:rPr>
  </w:style>
  <w:style w:type="character" w:styleId="Heading3Char" w:customStyle="1">
    <w:name w:val="Heading 3 Char"/>
    <w:basedOn w:val="DefaultParagraphFont"/>
    <w:link w:val="Heading3"/>
    <w:uiPriority w:val="9"/>
    <w:rsid w:val="000B4C1B"/>
    <w:rPr>
      <w:rFonts w:ascii="Arial" w:hAnsi="Arial" w:eastAsia="Calibri" w:cs="Arial"/>
      <w:b/>
      <w:bCs/>
      <w:color w:val="000000" w:themeColor="text1"/>
      <w:kern w:val="0"/>
      <w:sz w:val="32"/>
      <w:szCs w:val="32"/>
      <w14:ligatures w14:val="none"/>
    </w:rPr>
  </w:style>
  <w:style w:type="character" w:styleId="Heading4Char" w:customStyle="1">
    <w:name w:val="Heading 4 Char"/>
    <w:basedOn w:val="DefaultParagraphFont"/>
    <w:link w:val="Heading4"/>
    <w:uiPriority w:val="9"/>
    <w:rsid w:val="0066102D"/>
    <w:rPr>
      <w:rFonts w:ascii="Arial" w:hAnsi="Arial" w:eastAsia="Calibri" w:cs="Calibri"/>
      <w:b/>
      <w:color w:val="5C5B5A"/>
      <w:kern w:val="0"/>
      <w:sz w:val="28"/>
      <w:szCs w:val="22"/>
      <w14:ligatures w14:val="none"/>
    </w:rPr>
  </w:style>
  <w:style w:type="character" w:styleId="Heading5Char" w:customStyle="1">
    <w:name w:val="Heading 5 Char"/>
    <w:basedOn w:val="DefaultParagraphFont"/>
    <w:link w:val="Heading5"/>
    <w:uiPriority w:val="9"/>
    <w:rsid w:val="0066102D"/>
    <w:rPr>
      <w:rFonts w:ascii="Arial" w:hAnsi="Arial" w:eastAsia="Calibri" w:cs="Arial"/>
      <w:b/>
      <w:bCs/>
      <w:color w:val="5C5B5A"/>
      <w:kern w:val="0"/>
      <w:szCs w:val="22"/>
      <w14:ligatures w14:val="none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0215CF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0215CF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0215CF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0215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15CF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0215CF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15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0215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15CF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0215CF"/>
    <w:rPr>
      <w:i/>
      <w:iCs/>
      <w:color w:val="404040" w:themeColor="text1" w:themeTint="BF"/>
    </w:rPr>
  </w:style>
  <w:style w:type="paragraph" w:styleId="ListParagraph">
    <w:name w:val="List Paragraph"/>
    <w:aliases w:val="F5 List Paragraph,List Paragraph1,List Paragraph11,OBC Bullet,List Paragrap,Colorful List - Accent 12,Bullet Styl,Bullet,No Spacing11,L,Párrafo de lista,Recommendation,Recommendati,Recommendatio,List Paragraph3,List Paragra,Maire,Dot pt,2"/>
    <w:basedOn w:val="Normal"/>
    <w:link w:val="ListParagraphChar"/>
    <w:uiPriority w:val="34"/>
    <w:qFormat/>
    <w:rsid w:val="000215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215CF"/>
    <w:rPr>
      <w:i/>
      <w:iCs/>
      <w:color w:val="2F2F2F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15CF"/>
    <w:pPr>
      <w:pBdr>
        <w:top w:val="single" w:color="2F2F2F" w:themeColor="accent1" w:themeShade="BF" w:sz="4" w:space="10"/>
        <w:bottom w:val="single" w:color="2F2F2F" w:themeColor="accent1" w:themeShade="BF" w:sz="4" w:space="10"/>
      </w:pBdr>
      <w:spacing w:before="360" w:after="360"/>
      <w:ind w:left="864" w:right="864"/>
      <w:jc w:val="center"/>
    </w:pPr>
    <w:rPr>
      <w:i/>
      <w:iCs/>
      <w:color w:val="2F2F2F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0215CF"/>
    <w:rPr>
      <w:i/>
      <w:iCs/>
      <w:color w:val="2F2F2F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15CF"/>
    <w:rPr>
      <w:b/>
      <w:bCs/>
      <w:smallCaps/>
      <w:color w:val="2F2F2F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215CF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0215CF"/>
  </w:style>
  <w:style w:type="paragraph" w:styleId="Footer">
    <w:name w:val="footer"/>
    <w:basedOn w:val="Normal"/>
    <w:link w:val="FooterChar"/>
    <w:uiPriority w:val="99"/>
    <w:unhideWhenUsed/>
    <w:rsid w:val="000215CF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0215CF"/>
  </w:style>
  <w:style w:type="character" w:styleId="Hyperlink">
    <w:name w:val="Hyperlink"/>
    <w:basedOn w:val="DefaultParagraphFont"/>
    <w:uiPriority w:val="99"/>
    <w:unhideWhenUsed/>
    <w:rsid w:val="002F2757"/>
    <w:rPr>
      <w:color w:val="7F7F7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F2757"/>
    <w:rPr>
      <w:color w:val="605E5C"/>
      <w:shd w:val="clear" w:color="auto" w:fill="E1DFDD"/>
    </w:rPr>
  </w:style>
  <w:style w:type="character" w:styleId="normaltextrun" w:customStyle="1">
    <w:name w:val="normaltextrun"/>
    <w:basedOn w:val="DefaultParagraphFont"/>
    <w:rsid w:val="00070F50"/>
  </w:style>
  <w:style w:type="character" w:styleId="eop" w:customStyle="1">
    <w:name w:val="eop"/>
    <w:basedOn w:val="DefaultParagraphFont"/>
    <w:rsid w:val="00070F50"/>
  </w:style>
  <w:style w:type="paragraph" w:styleId="H1-Cover" w:customStyle="1">
    <w:name w:val="H1-Cover"/>
    <w:basedOn w:val="Heading1"/>
    <w:link w:val="H1-CoverChar"/>
    <w:qFormat/>
    <w:rsid w:val="00E21E08"/>
    <w:pPr>
      <w:spacing w:line="240" w:lineRule="auto"/>
    </w:pPr>
  </w:style>
  <w:style w:type="character" w:styleId="H1-CoverChar" w:customStyle="1">
    <w:name w:val="H1-Cover Char"/>
    <w:basedOn w:val="Heading1Char"/>
    <w:link w:val="H1-Cover"/>
    <w:rsid w:val="00E21E08"/>
    <w:rPr>
      <w:rFonts w:ascii="Arial" w:hAnsi="Arial" w:eastAsiaTheme="majorEastAsia" w:cstheme="majorBidi"/>
      <w:b/>
      <w:color w:val="FFFFFF" w:themeColor="background1"/>
      <w:sz w:val="112"/>
      <w:szCs w:val="40"/>
    </w:rPr>
  </w:style>
  <w:style w:type="paragraph" w:styleId="H2-cover" w:customStyle="1">
    <w:name w:val="H2-cover"/>
    <w:basedOn w:val="H3-cover"/>
    <w:link w:val="H2-coverChar"/>
    <w:qFormat/>
    <w:rsid w:val="006E0FC3"/>
    <w:pPr>
      <w:spacing w:before="360"/>
    </w:pPr>
    <w:rPr>
      <w:sz w:val="60"/>
      <w:szCs w:val="60"/>
    </w:rPr>
  </w:style>
  <w:style w:type="character" w:styleId="H2-coverChar" w:customStyle="1">
    <w:name w:val="H2-cover Char"/>
    <w:basedOn w:val="Heading2Char"/>
    <w:link w:val="H2-cover"/>
    <w:rsid w:val="006E0FC3"/>
    <w:rPr>
      <w:rFonts w:ascii="Arial" w:hAnsi="Arial" w:eastAsia="Calibri" w:cs="Arial"/>
      <w:b w:val="0"/>
      <w:bCs w:val="0"/>
      <w:color w:val="FFFFFF" w:themeColor="background1"/>
      <w:kern w:val="0"/>
      <w:sz w:val="60"/>
      <w:szCs w:val="60"/>
      <w14:ligatures w14:val="none"/>
    </w:rPr>
  </w:style>
  <w:style w:type="paragraph" w:styleId="H3-cover" w:customStyle="1">
    <w:name w:val="H3-cover"/>
    <w:basedOn w:val="Heading3"/>
    <w:link w:val="H3-coverChar"/>
    <w:qFormat/>
    <w:rsid w:val="006E0FC3"/>
    <w:rPr>
      <w:b w:val="0"/>
      <w:bCs w:val="0"/>
      <w:color w:val="FFFFFF" w:themeColor="background1"/>
      <w:szCs w:val="36"/>
    </w:rPr>
  </w:style>
  <w:style w:type="character" w:styleId="H3-coverChar" w:customStyle="1">
    <w:name w:val="H3-cover Char"/>
    <w:basedOn w:val="Heading3Char"/>
    <w:link w:val="H3-cover"/>
    <w:rsid w:val="006E0FC3"/>
    <w:rPr>
      <w:rFonts w:ascii="Arial" w:hAnsi="Arial" w:eastAsia="Calibri" w:cs="Arial"/>
      <w:b w:val="0"/>
      <w:bCs w:val="0"/>
      <w:color w:val="FFFFFF" w:themeColor="background1"/>
      <w:kern w:val="0"/>
      <w:sz w:val="32"/>
      <w:szCs w:val="36"/>
      <w14:ligatures w14:val="none"/>
    </w:rPr>
  </w:style>
  <w:style w:type="character" w:styleId="ListParagraphChar" w:customStyle="1">
    <w:name w:val="List Paragraph Char"/>
    <w:aliases w:val="F5 List Paragraph Char,List Paragraph1 Char,List Paragraph11 Char,OBC Bullet Char,List Paragrap Char,Colorful List - Accent 12 Char,Bullet Styl Char,Bullet Char,No Spacing11 Char,L Char,Párrafo de lista Char,Recommendation Char"/>
    <w:basedOn w:val="DefaultParagraphFont"/>
    <w:link w:val="ListParagraph"/>
    <w:uiPriority w:val="34"/>
    <w:qFormat/>
    <w:locked/>
    <w:rsid w:val="00A770D4"/>
    <w:rPr>
      <w:rFonts w:ascii="Arial" w:hAnsi="Arial"/>
    </w:rPr>
  </w:style>
  <w:style w:type="paragraph" w:styleId="NormalWeb">
    <w:name w:val="Normal (Web)"/>
    <w:aliases w:val="Numbered paragraphs"/>
    <w:basedOn w:val="Normal"/>
    <w:autoRedefine/>
    <w:uiPriority w:val="99"/>
    <w:unhideWhenUsed/>
    <w:rsid w:val="00BA08AB"/>
    <w:pPr>
      <w:numPr>
        <w:numId w:val="1"/>
      </w:numPr>
      <w:shd w:val="clear" w:color="auto" w:fill="FFFFFF"/>
      <w:tabs>
        <w:tab w:val="num" w:pos="720"/>
      </w:tabs>
      <w:spacing w:before="240" w:after="225"/>
    </w:pPr>
    <w:rPr>
      <w:rFonts w:eastAsia="Times New Roman" w:cs="Times New Roman"/>
      <w:color w:val="3B2B2E"/>
      <w:kern w:val="0"/>
      <w:lang w:eastAsia="en-GB"/>
      <w14:ligatures w14:val="none"/>
    </w:rPr>
  </w:style>
  <w:style w:type="paragraph" w:styleId="KLNumberedList" w:customStyle="1">
    <w:name w:val="KLNumberedList"/>
    <w:basedOn w:val="ListParagraph"/>
    <w:link w:val="KLNumberedListChar"/>
    <w:qFormat/>
    <w:rsid w:val="00F665BB"/>
    <w:pPr>
      <w:numPr>
        <w:numId w:val="2"/>
      </w:numPr>
      <w:shd w:val="clear" w:color="auto" w:fill="FFFFFF"/>
      <w:spacing w:before="240" w:after="240"/>
      <w:ind w:left="567" w:hanging="357"/>
      <w:contextualSpacing w:val="0"/>
    </w:pPr>
    <w:rPr>
      <w:rFonts w:eastAsia="Times New Roman" w:cs="Times New Roman"/>
      <w:color w:val="3B2B2E"/>
      <w:kern w:val="0"/>
      <w:lang w:eastAsia="en-GB"/>
      <w14:ligatures w14:val="none"/>
    </w:rPr>
  </w:style>
  <w:style w:type="character" w:styleId="KLNumberedListChar" w:customStyle="1">
    <w:name w:val="KLNumberedList Char"/>
    <w:basedOn w:val="ListParagraphChar"/>
    <w:link w:val="KLNumberedList"/>
    <w:rsid w:val="00F665BB"/>
    <w:rPr>
      <w:rFonts w:ascii="Arial" w:hAnsi="Arial" w:eastAsia="Times New Roman" w:cs="Times New Roman"/>
      <w:color w:val="3B2B2E"/>
      <w:kern w:val="0"/>
      <w:shd w:val="clear" w:color="auto" w:fill="FFFFFF"/>
      <w:lang w:eastAsia="en-GB"/>
      <w14:ligatures w14:val="none"/>
    </w:rPr>
  </w:style>
  <w:style w:type="table" w:styleId="PlainTable11" w:customStyle="1">
    <w:name w:val="Plain Table 11"/>
    <w:basedOn w:val="TableNormal"/>
    <w:next w:val="PlainTable1"/>
    <w:uiPriority w:val="41"/>
    <w:rsid w:val="006A3E73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color="BFBFBF" w:sz="4" w:space="0"/>
        <w:left w:val="single" w:color="BFBFBF" w:sz="4" w:space="0"/>
        <w:bottom w:val="single" w:color="BFBFBF" w:sz="4" w:space="0"/>
        <w:right w:val="single" w:color="BFBFBF" w:sz="4" w:space="0"/>
        <w:insideH w:val="single" w:color="BFBFBF" w:sz="4" w:space="0"/>
        <w:insideV w:val="single" w:color="BFBF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1">
    <w:name w:val="Plain Table 1"/>
    <w:basedOn w:val="TableNormal"/>
    <w:uiPriority w:val="41"/>
    <w:rsid w:val="006A3E73"/>
    <w:pPr>
      <w:spacing w:after="0" w:line="240" w:lineRule="auto"/>
    </w:p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A57AC0"/>
    <w:pPr>
      <w:spacing w:after="200" w:line="240" w:lineRule="auto"/>
    </w:pPr>
    <w:rPr>
      <w:i/>
      <w:iCs/>
      <w:color w:val="000000" w:themeColor="text2"/>
      <w:kern w:val="0"/>
      <w:sz w:val="18"/>
      <w:szCs w:val="18"/>
      <w14:ligatures w14:val="none"/>
    </w:rPr>
  </w:style>
  <w:style w:type="paragraph" w:styleId="FootnoteText">
    <w:name w:val="footnote text"/>
    <w:basedOn w:val="Normal"/>
    <w:link w:val="FootnoteTextChar"/>
    <w:uiPriority w:val="99"/>
    <w:unhideWhenUsed/>
    <w:rsid w:val="00A571A3"/>
    <w:pPr>
      <w:spacing w:before="240" w:after="0" w:line="240" w:lineRule="auto"/>
    </w:pPr>
    <w:rPr>
      <w:color w:val="292929" w:themeColor="accent5" w:themeShade="40"/>
      <w:kern w:val="0"/>
      <w:sz w:val="20"/>
      <w:szCs w:val="20"/>
      <w14:ligatures w14:val="none"/>
    </w:rPr>
  </w:style>
  <w:style w:type="character" w:styleId="FootnoteTextChar" w:customStyle="1">
    <w:name w:val="Footnote Text Char"/>
    <w:basedOn w:val="DefaultParagraphFont"/>
    <w:link w:val="FootnoteText"/>
    <w:uiPriority w:val="99"/>
    <w:rsid w:val="00A571A3"/>
    <w:rPr>
      <w:rFonts w:ascii="Arial" w:hAnsi="Arial"/>
      <w:color w:val="292929" w:themeColor="accent5" w:themeShade="40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unhideWhenUsed/>
    <w:qFormat/>
    <w:rsid w:val="00A571A3"/>
    <w:rPr>
      <w:rFonts w:ascii="Arial" w:hAnsi="Arial"/>
      <w:sz w:val="24"/>
      <w:bdr w:val="none" w:color="auto" w:sz="0" w:space="0"/>
      <w:vertAlign w:val="superscript"/>
    </w:rPr>
  </w:style>
  <w:style w:type="paragraph" w:styleId="TextBoxSub" w:customStyle="1">
    <w:name w:val="TextBoxSub"/>
    <w:basedOn w:val="Heading3"/>
    <w:link w:val="TextBoxSubChar"/>
    <w:qFormat/>
    <w:rsid w:val="00A571A3"/>
    <w:pPr>
      <w:pBdr>
        <w:top w:val="single" w:color="FFFFFF" w:themeColor="background1" w:sz="2" w:space="6"/>
        <w:left w:val="single" w:color="FFFFFF" w:themeColor="background1" w:sz="2" w:space="6"/>
        <w:bottom w:val="single" w:color="FFFFFF" w:themeColor="background1" w:sz="2" w:space="6"/>
        <w:right w:val="single" w:color="FFFFFF" w:themeColor="background1" w:sz="2" w:space="6"/>
      </w:pBdr>
      <w:shd w:val="clear" w:color="auto" w:fill="3F3F3F" w:themeFill="accent1"/>
      <w:ind w:left="142" w:right="237"/>
    </w:pPr>
    <w:rPr>
      <w:rFonts w:eastAsiaTheme="minorHAnsi" w:cstheme="minorBidi"/>
      <w:b w:val="0"/>
      <w:bCs w:val="0"/>
      <w:color w:val="FFFFFF" w:themeColor="background1"/>
      <w:sz w:val="36"/>
    </w:rPr>
  </w:style>
  <w:style w:type="character" w:styleId="TextBoxSubChar" w:customStyle="1">
    <w:name w:val="TextBoxSub Char"/>
    <w:basedOn w:val="DefaultParagraphFont"/>
    <w:link w:val="TextBoxSub"/>
    <w:rsid w:val="00A571A3"/>
    <w:rPr>
      <w:rFonts w:ascii="Arial" w:hAnsi="Arial"/>
      <w:color w:val="FFFFFF" w:themeColor="background1"/>
      <w:kern w:val="0"/>
      <w:sz w:val="36"/>
      <w:szCs w:val="32"/>
      <w:shd w:val="clear" w:color="auto" w:fill="3F3F3F" w:themeFill="accent1"/>
      <w14:ligatures w14:val="none"/>
    </w:rPr>
  </w:style>
  <w:style w:type="paragraph" w:styleId="TestSub2" w:customStyle="1">
    <w:name w:val="TestSub2"/>
    <w:basedOn w:val="TextBoxSub"/>
    <w:link w:val="TestSub2Char"/>
    <w:qFormat/>
    <w:rsid w:val="00A571A3"/>
    <w:pPr>
      <w:shd w:val="clear" w:color="auto" w:fill="EDEDED" w:themeFill="accent5" w:themeFillTint="33"/>
    </w:pPr>
  </w:style>
  <w:style w:type="character" w:styleId="TestSub2Char" w:customStyle="1">
    <w:name w:val="TestSub2 Char"/>
    <w:basedOn w:val="TextBoxSubChar"/>
    <w:link w:val="TestSub2"/>
    <w:rsid w:val="00A571A3"/>
    <w:rPr>
      <w:rFonts w:ascii="Arial" w:hAnsi="Arial"/>
      <w:color w:val="FFFFFF" w:themeColor="background1"/>
      <w:kern w:val="0"/>
      <w:sz w:val="36"/>
      <w:szCs w:val="32"/>
      <w:shd w:val="clear" w:color="auto" w:fill="EDEDED" w:themeFill="accent5" w:themeFillTint="33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433B79"/>
    <w:pPr>
      <w:spacing w:before="240" w:after="100"/>
    </w:pPr>
    <w:rPr>
      <w:rFonts w:cs="Times New Roman" w:eastAsiaTheme="minorEastAsia"/>
      <w:color w:val="292929" w:themeColor="accent5" w:themeShade="40"/>
      <w:kern w:val="0"/>
      <w:szCs w:val="22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433B79"/>
    <w:pPr>
      <w:tabs>
        <w:tab w:val="right" w:leader="dot" w:pos="9016"/>
      </w:tabs>
      <w:spacing w:before="240" w:after="100"/>
    </w:pPr>
    <w:rPr>
      <w:rFonts w:cs="Times New Roman" w:eastAsiaTheme="minorEastAsia"/>
      <w:bCs/>
      <w:noProof/>
      <w:color w:val="292929" w:themeColor="accent5" w:themeShade="40"/>
      <w:kern w:val="0"/>
      <w:szCs w:val="22"/>
      <w:lang w:val="en-US"/>
      <w14:ligatures w14:val="none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55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1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9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4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3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2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0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1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24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82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60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19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83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04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74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82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76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09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27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40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08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8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35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8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6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6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5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4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2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3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2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2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7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0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4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15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79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92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3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54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1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81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03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24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32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81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73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07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94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71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33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65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9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58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26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75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43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90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50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29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00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53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90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1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61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60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85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60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11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94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57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00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62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13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2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3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44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86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9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23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53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25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17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00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63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0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91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98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05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82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09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19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17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6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0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83284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1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576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1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12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558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820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44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777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98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89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79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69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449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722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69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178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69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46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72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844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06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81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89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51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56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642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26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291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01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369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89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1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125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3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3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31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30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02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54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1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51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8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17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40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69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64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10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92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05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51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5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4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71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20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7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6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0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9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25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5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98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1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20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6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47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54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2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55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80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79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50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01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69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67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95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18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68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0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4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4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4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46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8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5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7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3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1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6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25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1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7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45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3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7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5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8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97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16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43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24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88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70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52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60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80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29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87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16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07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52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80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81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6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1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0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9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98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84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09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74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36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60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04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69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32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96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19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65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75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2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46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15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3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2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5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4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54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42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13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06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37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24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05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28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94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69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73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95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69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33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72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38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48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4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6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6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3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23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90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01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57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2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91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55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11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12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66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412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29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58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1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7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87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30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92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66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3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8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4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2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5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03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22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96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85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81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84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28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14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82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32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12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2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6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30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5336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134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72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300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4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226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49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664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14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187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21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795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21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292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21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40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21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136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01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849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50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18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28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335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46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059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48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00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61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8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1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0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196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4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16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34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9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28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50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23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01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24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31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56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42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66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307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87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14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35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09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49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50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26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99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6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02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89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84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6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0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1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7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9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9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3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6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9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83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5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5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4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9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62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54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8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54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54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80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13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62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37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37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73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23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32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5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98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55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0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3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24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78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47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6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5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0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05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8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97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68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92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63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70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6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03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55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92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74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76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52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7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9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8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1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1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2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7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54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92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43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58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36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75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58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36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05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31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22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20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43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22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37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65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62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76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84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28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7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25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8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5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8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04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80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33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52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07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37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17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08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08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14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35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43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17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1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0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89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83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76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1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55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0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49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40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15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69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3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14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04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36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98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72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6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68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86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2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8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62127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0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696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6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509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4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91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7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7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66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322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16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935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87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833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60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286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17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749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41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176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31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832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14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40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65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4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02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36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59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695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82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838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452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1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9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4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6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5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5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4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1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74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4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1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65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16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84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93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9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50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54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29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70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84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97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16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64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52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0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3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72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0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10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9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7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4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7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2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3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0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8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79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53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9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42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95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50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01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21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47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96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25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46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7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10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71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37150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7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24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8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904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93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943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24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721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87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54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45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298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30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681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92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634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605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615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21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45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89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404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67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77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11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18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13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99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78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127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98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233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729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8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1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8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47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80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25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1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52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96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32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03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03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20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23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4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37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19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3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97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9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17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6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64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5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4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4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0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20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1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75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54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58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03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76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39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87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33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60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33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14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88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25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0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00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4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5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94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1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7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9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24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6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6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7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1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9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6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24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7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9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6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4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8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04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06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90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03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29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13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72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89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78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53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32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63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50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24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6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93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67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83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4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0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5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2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94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41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90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52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56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2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630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7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91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58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13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60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47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48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2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6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2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7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90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07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8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60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90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74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32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99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77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04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1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5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47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04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37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07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48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40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23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2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6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3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3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0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3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73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21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74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89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1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34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18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88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55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59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09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93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54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96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98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2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1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1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9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5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8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4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48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48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87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21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69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13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89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65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04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31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26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80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06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09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27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93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7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9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0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95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4241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4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881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00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107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84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04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85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423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71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913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352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592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82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069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59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010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72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41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27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81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69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054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28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598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54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63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19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586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14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936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86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32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020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6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4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66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1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0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1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1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48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83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46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39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12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02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83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25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52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08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05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34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61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5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07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24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26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55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7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99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62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9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88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78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72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98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66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45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9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39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32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90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5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44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48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62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26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81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27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14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5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3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7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2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36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78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78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5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22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94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73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18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21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8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61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63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7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15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15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90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43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44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2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52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73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04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16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44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84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40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98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63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80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43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00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28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50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1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2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6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9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1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0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2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3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6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1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7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0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7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4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9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7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2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0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7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9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64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4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7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9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60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31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53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93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54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01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41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13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38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21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14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96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86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90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47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46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84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55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1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0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5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9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53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2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1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6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7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9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5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99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20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1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23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36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93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65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6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65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4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76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47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74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10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06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21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0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9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64713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00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779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11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89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39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314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52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294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74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74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82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46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91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196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74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91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77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272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62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093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54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521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75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8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2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001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25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622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31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65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04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518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355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5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5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5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02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14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57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44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51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03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45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27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10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46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22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54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17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97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9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63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77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65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51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53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25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37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14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74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20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18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62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48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14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48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63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56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8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9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6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7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2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9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3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1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42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58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27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72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83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34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32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62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88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70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6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56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45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99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92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86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4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9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87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4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74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81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21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47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45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83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92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00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00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79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64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26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84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99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70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89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0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9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8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7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2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9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63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5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4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0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8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11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5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58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10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75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00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73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36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0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80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07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40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61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58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2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54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0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9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7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8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89480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83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976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16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559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90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53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10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1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09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291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42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765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735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02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518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512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43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463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09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041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70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285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82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43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29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147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487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13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06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177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96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203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38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1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8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9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09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18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71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64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11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83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72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73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92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38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76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41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58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12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25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17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7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05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13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7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1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95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21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72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94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66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73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83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55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24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72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4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22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14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9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11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88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31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99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48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18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8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4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77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33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77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83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4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40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95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8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11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19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97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30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86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67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92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78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1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4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4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13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3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2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64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39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89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04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27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94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53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82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96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03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31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16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14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37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69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1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0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2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1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59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75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9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78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26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13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78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68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71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69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82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06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5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62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58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44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2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2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5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3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6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84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4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8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8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2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4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1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8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9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68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1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4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6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8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9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0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88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35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87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68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91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20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05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66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43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16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65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23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47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04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52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40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9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7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81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08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90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6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57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41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77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23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39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59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61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24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44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22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36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06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35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56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6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8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0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9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0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6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44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75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04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89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64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12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81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24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86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24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21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35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99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99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38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79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01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9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64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7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9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9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3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1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4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4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3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7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2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27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45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35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02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99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02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25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60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60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51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42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81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94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16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75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67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0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43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63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0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93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3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3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8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6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21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99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99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09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98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8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10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75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94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33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14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36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56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89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89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05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51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1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08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72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19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86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37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65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97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28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40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66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76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64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66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95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63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92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9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3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0300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4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328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10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89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72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08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95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70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664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5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22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2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12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948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63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747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78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732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53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136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448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32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98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632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25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406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15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422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121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88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37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853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225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2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2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2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98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66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43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2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1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7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1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3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5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footer" Target="footer4.xml" Id="rId18" /><Relationship Type="http://schemas.openxmlformats.org/officeDocument/2006/relationships/customXml" Target="../customXml/item3.xml" Id="rId3" /><Relationship Type="http://schemas.openxmlformats.org/officeDocument/2006/relationships/fontTable" Target="fontTable.xml" Id="rId21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header" Target="header4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footer" Target="footer5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header" Target="header5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theme" Target="theme/theme1.xml" Id="rId22" /><Relationship Type="http://schemas.openxmlformats.org/officeDocument/2006/relationships/hyperlink" Target="https://screengm.devbyfuture.co.uk/" TargetMode="External" Id="Re1d46f7446ab46ea" /><Relationship Type="http://schemas.openxmlformats.org/officeDocument/2006/relationships/hyperlink" Target="https://screengm.devbyfuture.co.uk/contact/" TargetMode="External" Id="Re2c2a3ea79fc43d5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hq-ict-10839b\gmca_data\Secure%20Folders\Office%20Templates\Together%20Report%20-%20DarkGreenBlock_A.dotx" TargetMode="Externa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Together-black">
      <a:dk1>
        <a:sysClr val="windowText" lastClr="000000"/>
      </a:dk1>
      <a:lt1>
        <a:srgbClr val="FFFFFF"/>
      </a:lt1>
      <a:dk2>
        <a:srgbClr val="000000"/>
      </a:dk2>
      <a:lt2>
        <a:srgbClr val="FFFFFF"/>
      </a:lt2>
      <a:accent1>
        <a:srgbClr val="3F3F3F"/>
      </a:accent1>
      <a:accent2>
        <a:srgbClr val="FFFFFF"/>
      </a:accent2>
      <a:accent3>
        <a:srgbClr val="262626"/>
      </a:accent3>
      <a:accent4>
        <a:srgbClr val="7F7F7F"/>
      </a:accent4>
      <a:accent5>
        <a:srgbClr val="A5A5A5"/>
      </a:accent5>
      <a:accent6>
        <a:srgbClr val="7F7F7F"/>
      </a:accent6>
      <a:hlink>
        <a:srgbClr val="7F7F7F"/>
      </a:hlink>
      <a:folHlink>
        <a:srgbClr val="000000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7d614b0-db98-42d0-a459-21aa24b33d17">
      <Terms xmlns="http://schemas.microsoft.com/office/infopath/2007/PartnerControls"/>
    </lcf76f155ced4ddcb4097134ff3c332f>
    <TaxCatchAll xmlns="b6f711a6-2b36-482d-a34e-506de61a8f8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4C4F0EA615944984214539D3BBA10B" ma:contentTypeVersion="13" ma:contentTypeDescription="Create a new document." ma:contentTypeScope="" ma:versionID="415c10060b19935f2f850e4bf7beab35">
  <xsd:schema xmlns:xsd="http://www.w3.org/2001/XMLSchema" xmlns:xs="http://www.w3.org/2001/XMLSchema" xmlns:p="http://schemas.microsoft.com/office/2006/metadata/properties" xmlns:ns2="b7d614b0-db98-42d0-a459-21aa24b33d17" xmlns:ns3="b6f711a6-2b36-482d-a34e-506de61a8f86" targetNamespace="http://schemas.microsoft.com/office/2006/metadata/properties" ma:root="true" ma:fieldsID="9f5d787a7e3a707c327e4e43788ae470" ns2:_="" ns3:_="">
    <xsd:import namespace="b7d614b0-db98-42d0-a459-21aa24b33d17"/>
    <xsd:import namespace="b6f711a6-2b36-482d-a34e-506de61a8f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d614b0-db98-42d0-a459-21aa24b33d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3e4fde04-eaf7-46f4-90d8-754f3b92dd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f711a6-2b36-482d-a34e-506de61a8f86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e7c39c2-c761-4045-a462-855d641d6188}" ma:internalName="TaxCatchAll" ma:showField="CatchAllData" ma:web="b6f711a6-2b36-482d-a34e-506de61a8f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DADF0E-ABEB-4085-9F0D-C60B884AEFAD}">
  <ds:schemaRefs>
    <ds:schemaRef ds:uri="http://schemas.microsoft.com/office/2006/metadata/properties"/>
    <ds:schemaRef ds:uri="http://schemas.microsoft.com/office/infopath/2007/PartnerControls"/>
    <ds:schemaRef ds:uri="dfa9ecbb-95e4-4d53-b0c0-c3d949907927"/>
    <ds:schemaRef ds:uri="428c9f43-060b-44ba-9bdf-a1e2c8d48e4d"/>
  </ds:schemaRefs>
</ds:datastoreItem>
</file>

<file path=customXml/itemProps2.xml><?xml version="1.0" encoding="utf-8"?>
<ds:datastoreItem xmlns:ds="http://schemas.openxmlformats.org/officeDocument/2006/customXml" ds:itemID="{95D77C88-5324-46BB-B282-14D0EB564AE8}"/>
</file>

<file path=customXml/itemProps3.xml><?xml version="1.0" encoding="utf-8"?>
<ds:datastoreItem xmlns:ds="http://schemas.openxmlformats.org/officeDocument/2006/customXml" ds:itemID="{52BC6E44-1A3A-41CD-A208-23A4BE5A1DF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70F5044-1973-440C-8CC2-37E3603BC57D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8d8036a-b5f9-4f3f-9d36-d7cd740299bb}" enabled="0" method="" siteId="{e8d8036a-b5f9-4f3f-9d36-d7cd740299bb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Together Report - DarkGreenBlock_A.dotx</ap:Template>
  <ap:Application>Microsoft Word for the web</ap:Application>
  <ap:DocSecurity>0</ap:DocSecurity>
  <ap:ScaleCrop>false</ap:ScaleCrop>
  <ap:Company>Greater Manchester Combined Authority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Together Report - DarkGreenBlock_A</dc:title>
  <dc:subject/>
  <dc:creator>Peters, Eilish</dc:creator>
  <keywords/>
  <dc:description/>
  <lastModifiedBy>Slater, Robin</lastModifiedBy>
  <revision>2</revision>
  <dcterms:created xsi:type="dcterms:W3CDTF">2026-06-11T14:39:00.0000000Z</dcterms:created>
  <dcterms:modified xsi:type="dcterms:W3CDTF">2026-06-18T13:44:14.9327854Z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0x0101005B4C4F0EA615944984214539D3BBA10B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  <property fmtid="{D5CDD505-2E9C-101B-9397-08002B2CF9AE}" pid="5" name="Directorate">
    <vt:lpwstr>1;#Communications ＆ Engagement|90b8f5e1-5cd3-476b-9a3f-6eb0bd877fd4</vt:lpwstr>
  </property>
  <property fmtid="{D5CDD505-2E9C-101B-9397-08002B2CF9AE}" pid="6" name="Target Audience">
    <vt:lpwstr>2;#GMCA|9672fba0-20f8-4836-be31-026ae137120b</vt:lpwstr>
  </property>
  <property fmtid="{D5CDD505-2E9C-101B-9397-08002B2CF9AE}" pid="7" name="Target_x0020_Audience">
    <vt:lpwstr>2;#GMCA|9672fba0-20f8-4836-be31-026ae137120b</vt:lpwstr>
  </property>
  <property fmtid="{D5CDD505-2E9C-101B-9397-08002B2CF9AE}" pid="8" name="Has_x0020_this_x0020_been_x0020_accessibility_x0020_checked_x003f__x0020_">
    <vt:lpwstr>6;#Yes (document accessible)|d93340ff-8bd0-43b0-8885-9d053566c377</vt:lpwstr>
  </property>
  <property fmtid="{D5CDD505-2E9C-101B-9397-08002B2CF9AE}" pid="9" name="Has this been accessibility checked? ">
    <vt:lpwstr>6;#Yes (document accessible)|d93340ff-8bd0-43b0-8885-9d053566c377</vt:lpwstr>
  </property>
  <property fmtid="{D5CDD505-2E9C-101B-9397-08002B2CF9AE}" pid="10" name="Has this been accessibility checked?">
    <vt:lpwstr/>
  </property>
</Properties>
</file>