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73A6AAD2" w:rsidP="6DC8A69D" w:rsidRDefault="73A6AAD2" w14:paraId="25AC7699" w14:textId="107FCFCB">
      <w:pPr>
        <w:pStyle w:val="H1-Cover"/>
        <w:spacing w:before="360" w:after="240"/>
      </w:pPr>
      <w:r w:rsidRPr="6DC8A69D" w:rsidR="15B7AC18">
        <w:rPr>
          <w:sz w:val="96"/>
          <w:szCs w:val="96"/>
        </w:rPr>
        <w:t>Greater Manchester Production Fund:</w:t>
      </w:r>
      <w:r w:rsidR="15B7AC18">
        <w:rPr/>
        <w:t xml:space="preserve"> </w:t>
      </w:r>
      <w:r w:rsidRPr="6DC8A69D" w:rsidR="15B7AC18">
        <w:rPr>
          <w:sz w:val="60"/>
          <w:szCs w:val="60"/>
        </w:rPr>
        <w:t>Expression of Interest Form</w:t>
      </w:r>
      <w:r w:rsidRPr="6DC8A69D" w:rsidR="37324C7B">
        <w:rPr>
          <w:sz w:val="60"/>
          <w:szCs w:val="60"/>
        </w:rPr>
        <w:t xml:space="preserve">: </w:t>
      </w:r>
      <w:r w:rsidRPr="6DC8A69D" w:rsidR="73A6AAD2">
        <w:rPr>
          <w:rFonts w:eastAsia="Arial" w:cs="Arial"/>
          <w:color w:val="FFFFFF" w:themeColor="accent2" w:themeTint="FF" w:themeShade="FF"/>
          <w:sz w:val="60"/>
          <w:szCs w:val="60"/>
        </w:rPr>
        <w:t xml:space="preserve">Incoming Productions </w:t>
      </w:r>
    </w:p>
    <w:p w:rsidR="73A6AAD2" w:rsidP="6DC8A69D" w:rsidRDefault="73A6AAD2" w14:paraId="162B636B" w14:textId="3799C118">
      <w:pPr>
        <w:pStyle w:val="H2-cover"/>
        <w:spacing w:before="240" w:after="24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FFFF" w:themeColor="accent2" w:themeTint="FF" w:themeShade="FF"/>
          <w:sz w:val="32"/>
          <w:szCs w:val="32"/>
          <w:lang w:val="en-GB"/>
        </w:rPr>
      </w:pPr>
      <w:r w:rsidRPr="6DC8A69D" w:rsidR="2FC1588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FFFFFF" w:themeColor="accent2" w:themeTint="FF" w:themeShade="FF"/>
          <w:sz w:val="32"/>
          <w:szCs w:val="32"/>
          <w:lang w:val="en-GB"/>
        </w:rPr>
        <w:t xml:space="preserve">Created June 2026 </w:t>
      </w:r>
    </w:p>
    <w:p w:rsidR="73A6AAD2" w:rsidP="6DC8A69D" w:rsidRDefault="73A6AAD2" w14:paraId="487B8675" w14:textId="42FC6A90">
      <w:pPr>
        <w:pStyle w:val="H2-cover"/>
        <w:spacing w:before="360" w:after="240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FFFF" w:themeColor="accent2" w:themeTint="FF" w:themeShade="FF"/>
          <w:sz w:val="32"/>
          <w:szCs w:val="32"/>
          <w:lang w:val="en-GB"/>
        </w:rPr>
      </w:pPr>
      <w:r w:rsidRPr="6DC8A69D" w:rsidR="2FC1588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FFFFFF" w:themeColor="accent2" w:themeTint="FF" w:themeShade="FF"/>
          <w:sz w:val="32"/>
          <w:szCs w:val="32"/>
          <w:lang w:val="en-GB"/>
        </w:rPr>
        <w:t>Version Control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3150"/>
        <w:gridCol w:w="3150"/>
        <w:gridCol w:w="3270"/>
      </w:tblGrid>
      <w:tr w:rsidR="6DC8A69D" w:rsidTr="6DC8A69D" w14:paraId="7FD035E3">
        <w:trPr>
          <w:trHeight w:val="705"/>
        </w:trPr>
        <w:tc>
          <w:tcPr>
            <w:tcW w:w="3150" w:type="dxa"/>
            <w:tcBorders>
              <w:top w:val="single" w:sz="6"/>
              <w:left w:val="single" w:sz="6"/>
            </w:tcBorders>
            <w:tcMar>
              <w:left w:w="105" w:type="dxa"/>
              <w:right w:w="105" w:type="dxa"/>
            </w:tcMar>
            <w:vAlign w:val="top"/>
          </w:tcPr>
          <w:p w:rsidR="6DC8A69D" w:rsidP="6DC8A69D" w:rsidRDefault="6DC8A69D" w14:paraId="00B08B8C" w14:textId="50137F19">
            <w:pPr>
              <w:pStyle w:val="H2-cover"/>
              <w:spacing w:before="360" w:beforeAutospacing="off" w:after="24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FFFFFF" w:themeColor="accent2" w:themeTint="FF" w:themeShade="FF"/>
                <w:sz w:val="22"/>
                <w:szCs w:val="22"/>
                <w:lang w:val="en-GB"/>
              </w:rPr>
            </w:pPr>
            <w:r w:rsidRPr="6DC8A69D" w:rsidR="6DC8A69D"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FFFFFF" w:themeColor="accent2" w:themeTint="FF" w:themeShade="FF"/>
                <w:sz w:val="22"/>
                <w:szCs w:val="22"/>
                <w:lang w:val="en-GB"/>
              </w:rPr>
              <w:t xml:space="preserve">Date </w:t>
            </w:r>
          </w:p>
        </w:tc>
        <w:tc>
          <w:tcPr>
            <w:tcW w:w="3150" w:type="dxa"/>
            <w:tcBorders>
              <w:top w:val="single" w:sz="6"/>
            </w:tcBorders>
            <w:tcMar>
              <w:left w:w="105" w:type="dxa"/>
              <w:right w:w="105" w:type="dxa"/>
            </w:tcMar>
            <w:vAlign w:val="top"/>
          </w:tcPr>
          <w:p w:rsidR="6DC8A69D" w:rsidP="6DC8A69D" w:rsidRDefault="6DC8A69D" w14:paraId="5905076E" w14:textId="60D79448">
            <w:pPr>
              <w:pStyle w:val="H2-cover"/>
              <w:spacing w:before="360" w:beforeAutospacing="off" w:after="24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FFFFFF" w:themeColor="accent2" w:themeTint="FF" w:themeShade="FF"/>
                <w:sz w:val="22"/>
                <w:szCs w:val="22"/>
                <w:lang w:val="en-GB"/>
              </w:rPr>
            </w:pPr>
            <w:r w:rsidRPr="6DC8A69D" w:rsidR="6DC8A69D"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FFFFFF" w:themeColor="accent2" w:themeTint="FF" w:themeShade="FF"/>
                <w:sz w:val="22"/>
                <w:szCs w:val="22"/>
                <w:lang w:val="en-GB"/>
              </w:rPr>
              <w:t xml:space="preserve">Notable Changes </w:t>
            </w:r>
          </w:p>
        </w:tc>
        <w:tc>
          <w:tcPr>
            <w:tcW w:w="3270" w:type="dxa"/>
            <w:tcBorders>
              <w:top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DC8A69D" w:rsidP="6DC8A69D" w:rsidRDefault="6DC8A69D" w14:paraId="136D031C" w14:textId="780E1E61">
            <w:pPr>
              <w:pStyle w:val="H2-cover"/>
              <w:spacing w:before="360" w:beforeAutospacing="off" w:after="24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FFFFFF" w:themeColor="accent2" w:themeTint="FF" w:themeShade="FF"/>
                <w:sz w:val="22"/>
                <w:szCs w:val="22"/>
                <w:lang w:val="en-GB"/>
              </w:rPr>
            </w:pPr>
            <w:r w:rsidRPr="6DC8A69D" w:rsidR="6DC8A69D"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FFFFFF" w:themeColor="accent2" w:themeTint="FF" w:themeShade="FF"/>
                <w:sz w:val="22"/>
                <w:szCs w:val="22"/>
                <w:lang w:val="en-GB"/>
              </w:rPr>
              <w:t xml:space="preserve">Initial </w:t>
            </w:r>
          </w:p>
        </w:tc>
      </w:tr>
      <w:tr w:rsidR="6DC8A69D" w:rsidTr="6DC8A69D" w14:paraId="05E1766F">
        <w:trPr>
          <w:trHeight w:val="300"/>
        </w:trPr>
        <w:tc>
          <w:tcPr>
            <w:tcW w:w="3150" w:type="dxa"/>
            <w:tcBorders>
              <w:left w:val="single" w:sz="6"/>
              <w:bottom w:val="single" w:sz="6"/>
            </w:tcBorders>
            <w:tcMar>
              <w:left w:w="105" w:type="dxa"/>
              <w:right w:w="105" w:type="dxa"/>
            </w:tcMar>
            <w:vAlign w:val="top"/>
          </w:tcPr>
          <w:p w:rsidR="6DC8A69D" w:rsidP="6DC8A69D" w:rsidRDefault="6DC8A69D" w14:paraId="2A8F248A" w14:textId="57D21466">
            <w:pPr>
              <w:spacing w:before="360" w:after="24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FFFFFF" w:themeColor="accent2" w:themeTint="FF" w:themeShade="FF"/>
                <w:sz w:val="20"/>
                <w:szCs w:val="20"/>
                <w:lang w:val="en-GB"/>
              </w:rPr>
            </w:pPr>
          </w:p>
        </w:tc>
        <w:tc>
          <w:tcPr>
            <w:tcW w:w="3150" w:type="dxa"/>
            <w:tcBorders>
              <w:bottom w:val="single" w:sz="6"/>
            </w:tcBorders>
            <w:tcMar>
              <w:left w:w="105" w:type="dxa"/>
              <w:right w:w="105" w:type="dxa"/>
            </w:tcMar>
            <w:vAlign w:val="top"/>
          </w:tcPr>
          <w:p w:rsidR="6DC8A69D" w:rsidP="6DC8A69D" w:rsidRDefault="6DC8A69D" w14:paraId="62B34662" w14:textId="24DA0AF6">
            <w:pPr>
              <w:spacing w:before="360" w:after="24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FFFFFF" w:themeColor="accent2" w:themeTint="FF" w:themeShade="FF"/>
                <w:sz w:val="20"/>
                <w:szCs w:val="20"/>
                <w:lang w:val="en-GB"/>
              </w:rPr>
            </w:pPr>
          </w:p>
        </w:tc>
        <w:tc>
          <w:tcPr>
            <w:tcW w:w="3270" w:type="dxa"/>
            <w:tcBorders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DC8A69D" w:rsidP="6DC8A69D" w:rsidRDefault="6DC8A69D" w14:paraId="4687B407" w14:textId="268C6F51">
            <w:pPr>
              <w:spacing w:before="360" w:after="24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FFFFFF" w:themeColor="accent2" w:themeTint="FF" w:themeShade="FF"/>
                <w:sz w:val="20"/>
                <w:szCs w:val="20"/>
                <w:lang w:val="en-GB"/>
              </w:rPr>
            </w:pPr>
          </w:p>
        </w:tc>
      </w:tr>
    </w:tbl>
    <w:p w:rsidR="73A6AAD2" w:rsidP="6DC8A69D" w:rsidRDefault="73A6AAD2" w14:paraId="6AF5C163" w14:textId="3CB35689">
      <w:pPr>
        <w:spacing w:before="240" w:after="240"/>
        <w:rPr>
          <w:rFonts w:eastAsia="Arial" w:cs="Arial"/>
          <w:color w:val="FFFFFF" w:themeColor="accent2" w:themeTint="FF" w:themeShade="FF"/>
          <w:sz w:val="32"/>
          <w:szCs w:val="32"/>
        </w:rPr>
      </w:pPr>
    </w:p>
    <w:p w:rsidR="7AE591FA" w:rsidRDefault="7AE591FA" w14:paraId="2593A80B" w14:textId="177C7A6A"/>
    <w:p w:rsidR="7AE591FA" w:rsidP="7AE591FA" w:rsidRDefault="7AE591FA" w14:paraId="58F856F5" w14:textId="52853DE9">
      <w:pPr>
        <w:pStyle w:val="H3-cover"/>
        <w:sectPr w:rsidR="7AE591FA" w:rsidSect="005F487E">
          <w:headerReference w:type="default" r:id="rId11"/>
          <w:footerReference w:type="default" r:id="rId12"/>
          <w:pgSz w:w="11906" w:h="16838" w:orient="portrait"/>
          <w:pgMar w:top="5103" w:right="1440" w:bottom="1440" w:left="992" w:header="709" w:footer="709" w:gutter="0"/>
          <w:cols w:space="708"/>
          <w:docGrid w:linePitch="360"/>
        </w:sectPr>
      </w:pPr>
    </w:p>
    <w:p w:rsidR="28A9493A" w:rsidP="7AE591FA" w:rsidRDefault="28A9493A" w14:paraId="2D5E250A" w14:textId="45E0B6C2">
      <w:pPr>
        <w:pStyle w:val="Heading2"/>
      </w:pPr>
      <w:r w:rsidRPr="7AE591FA">
        <w:rPr>
          <w:rFonts w:eastAsia="Arial" w:cs="Arial"/>
          <w:color w:val="000000" w:themeColor="text2"/>
        </w:rPr>
        <w:t>Greater Manchester Production Fund – Expression of Interest</w:t>
      </w:r>
    </w:p>
    <w:p w:rsidR="28A9493A" w:rsidP="7AE591FA" w:rsidRDefault="28A9493A" w14:paraId="16C65A6D" w14:textId="0ABE9BC7">
      <w:r w:rsidRPr="7AE591FA">
        <w:rPr>
          <w:rFonts w:eastAsia="Arial" w:cs="Arial"/>
          <w:b/>
          <w:bCs/>
          <w:color w:val="3B2B2E"/>
        </w:rPr>
        <w:t>Please complete all fields below</w:t>
      </w:r>
      <w:r w:rsidRPr="7AE591FA">
        <w:rPr>
          <w:rFonts w:eastAsia="Arial" w:cs="Arial"/>
          <w:color w:val="3B2B2E"/>
        </w:rPr>
        <w:t>. Word limits are shown where applicable. Answer areas are designed to expand as you type.</w:t>
      </w:r>
    </w:p>
    <w:p w:rsidRPr="00573049" w:rsidR="00573049" w:rsidP="7AE591FA" w:rsidRDefault="00573049" w14:paraId="465F6B6D" w14:textId="364CB690">
      <w:pPr>
        <w:keepNext w:val="1"/>
        <w:keepLines w:val="1"/>
        <w:spacing w:before="360" w:after="80" w:line="278" w:lineRule="auto"/>
        <w:outlineLvl w:val="0"/>
        <w:rPr>
          <w:rFonts w:eastAsia="Arial" w:cs="Arial"/>
          <w:b w:val="1"/>
          <w:bCs w:val="1"/>
          <w:sz w:val="32"/>
          <w:szCs w:val="32"/>
          <w:lang w:eastAsia="en-GB"/>
        </w:rPr>
      </w:pPr>
      <w:r w:rsidRPr="6DC8A69D" w:rsidR="00573049">
        <w:rPr>
          <w:rFonts w:eastAsia="Arial" w:cs="Arial"/>
          <w:b w:val="1"/>
          <w:bCs w:val="1"/>
          <w:sz w:val="32"/>
          <w:szCs w:val="32"/>
        </w:rPr>
        <w:t>Company Details</w:t>
      </w:r>
    </w:p>
    <w:tbl>
      <w:tblPr>
        <w:tblStyle w:val="GridTable1Light-Accent11"/>
        <w:tblW w:w="5000" w:type="pct"/>
        <w:tblInd w:w="0" w:type="dxa"/>
        <w:tblLook w:val="04A0" w:firstRow="1" w:lastRow="0" w:firstColumn="1" w:lastColumn="0" w:noHBand="0" w:noVBand="1"/>
      </w:tblPr>
      <w:tblGrid>
        <w:gridCol w:w="721"/>
        <w:gridCol w:w="2885"/>
        <w:gridCol w:w="5410"/>
      </w:tblGrid>
      <w:tr w:rsidRPr="00573049" w:rsidR="00573049" w:rsidTr="6DC8A69D" w14:paraId="4C645C23" w14:textId="77777777">
        <w:tc>
          <w:tcPr>
            <w:tcW w:w="400" w:type="pct"/>
            <w:tcMar/>
            <w:vAlign w:val="center"/>
            <w:hideMark/>
          </w:tcPr>
          <w:p w:rsidRPr="00573049" w:rsidR="00573049" w:rsidP="00573049" w:rsidRDefault="00573049" w14:paraId="55A91D59" w14:textId="77777777">
            <w:pPr>
              <w:spacing w:after="160" w:line="240" w:lineRule="auto"/>
              <w:rPr>
                <w:rFonts w:ascii="Aptos" w:hAnsi="Aptos" w:eastAsia="Aptos" w:cs="Times New Roman"/>
                <w:lang w:eastAsia="en-GB"/>
              </w:rPr>
            </w:pPr>
            <w:r w:rsidRPr="00573049">
              <w:rPr>
                <w:rFonts w:ascii="Aptos" w:hAnsi="Aptos" w:eastAsia="Aptos" w:cs="Times New Roman"/>
                <w:b/>
                <w:bCs/>
              </w:rPr>
              <w:t>1</w:t>
            </w:r>
          </w:p>
        </w:tc>
        <w:tc>
          <w:tcPr>
            <w:tcW w:w="1600" w:type="pct"/>
            <w:tcMar/>
            <w:vAlign w:val="center"/>
            <w:hideMark/>
          </w:tcPr>
          <w:p w:rsidRPr="00573049" w:rsidR="00573049" w:rsidP="6DC8A69D" w:rsidRDefault="00573049" w14:paraId="53D7B69F" w14:textId="1ADE9E47">
            <w:pPr>
              <w:pStyle w:val="Normal"/>
              <w:spacing w:after="160" w:line="240" w:lineRule="auto"/>
            </w:pPr>
            <w:r w:rsidRPr="6DC8A69D" w:rsidR="70A4AE0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en-GB"/>
              </w:rPr>
              <w:t xml:space="preserve">Company name </w:t>
            </w:r>
            <w:r w:rsidRPr="6DC8A69D" w:rsidR="70A4AE00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en-GB"/>
              </w:rPr>
              <w:t xml:space="preserve">register name </w:t>
            </w:r>
            <w:r w:rsidRPr="6DC8A69D" w:rsidR="70A4AE00"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3000" w:type="pct"/>
            <w:tcMar/>
            <w:vAlign w:val="center"/>
            <w:hideMark/>
          </w:tcPr>
          <w:p w:rsidRPr="00573049" w:rsidR="00573049" w:rsidP="00573049" w:rsidRDefault="00573049" w14:paraId="1585E30E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</w:rPr>
              <w:t> </w:t>
            </w:r>
          </w:p>
        </w:tc>
      </w:tr>
      <w:tr w:rsidRPr="00573049" w:rsidR="00573049" w:rsidTr="6DC8A69D" w14:paraId="0D72584B" w14:textId="77777777"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412F9291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  <w:b/>
                <w:bCs/>
              </w:rPr>
              <w:t>2</w:t>
            </w:r>
          </w:p>
        </w:tc>
        <w:tc>
          <w:tcPr>
            <w:tcW w:w="0" w:type="auto"/>
            <w:tcMar/>
            <w:vAlign w:val="center"/>
            <w:hideMark/>
          </w:tcPr>
          <w:p w:rsidRPr="00573049" w:rsidR="00573049" w:rsidP="6DC8A69D" w:rsidRDefault="00573049" w14:paraId="59169513" w14:textId="76B2BAA0">
            <w:pPr>
              <w:pStyle w:val="Normal"/>
              <w:spacing w:after="160" w:line="240" w:lineRule="auto"/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</w:pPr>
            <w:r w:rsidRPr="6DC8A69D" w:rsidR="3888675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en-GB"/>
              </w:rPr>
              <w:t xml:space="preserve">Address </w:t>
            </w:r>
            <w:r w:rsidRPr="6DC8A69D" w:rsidR="38886750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en-GB"/>
              </w:rPr>
              <w:t>register address</w:t>
            </w:r>
          </w:p>
        </w:tc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5261CFEB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</w:rPr>
              <w:t> </w:t>
            </w:r>
            <w:r w:rsidRPr="00573049">
              <w:rPr>
                <w:rFonts w:ascii="Aptos" w:hAnsi="Aptos" w:eastAsia="Aptos" w:cs="Times New Roman"/>
              </w:rPr>
              <w:br/>
            </w:r>
            <w:r w:rsidRPr="00573049">
              <w:rPr>
                <w:rFonts w:ascii="Aptos" w:hAnsi="Aptos" w:eastAsia="Aptos" w:cs="Times New Roman"/>
              </w:rPr>
              <w:t> </w:t>
            </w:r>
            <w:r w:rsidRPr="00573049">
              <w:rPr>
                <w:rFonts w:ascii="Aptos" w:hAnsi="Aptos" w:eastAsia="Aptos" w:cs="Times New Roman"/>
              </w:rPr>
              <w:br/>
            </w:r>
            <w:r w:rsidRPr="00573049">
              <w:rPr>
                <w:rFonts w:ascii="Aptos" w:hAnsi="Aptos" w:eastAsia="Aptos" w:cs="Times New Roman"/>
              </w:rPr>
              <w:t> </w:t>
            </w:r>
          </w:p>
        </w:tc>
      </w:tr>
      <w:tr w:rsidRPr="00573049" w:rsidR="00573049" w:rsidTr="6DC8A69D" w14:paraId="36340F8C" w14:textId="77777777"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76B1FAA0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  <w:b/>
                <w:bCs/>
              </w:rPr>
              <w:t>3</w:t>
            </w:r>
          </w:p>
        </w:tc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24E8D3F9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  <w:b/>
                <w:bCs/>
              </w:rPr>
              <w:t>Website</w:t>
            </w:r>
          </w:p>
        </w:tc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1318B713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</w:rPr>
              <w:t> </w:t>
            </w:r>
          </w:p>
        </w:tc>
      </w:tr>
      <w:tr w:rsidRPr="00573049" w:rsidR="00573049" w:rsidTr="6DC8A69D" w14:paraId="56E20F1C" w14:textId="77777777"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064537D1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  <w:b/>
                <w:bCs/>
              </w:rPr>
              <w:t>4</w:t>
            </w:r>
          </w:p>
        </w:tc>
        <w:tc>
          <w:tcPr>
            <w:tcW w:w="0" w:type="auto"/>
            <w:tcMar/>
            <w:vAlign w:val="center"/>
            <w:hideMark/>
          </w:tcPr>
          <w:p w:rsidRPr="00573049" w:rsidR="00573049" w:rsidP="6DC8A69D" w:rsidRDefault="00573049" w14:paraId="287B0B1E" w14:textId="1CFB8DF0">
            <w:pPr>
              <w:pStyle w:val="Normal"/>
              <w:spacing w:after="160" w:line="240" w:lineRule="auto"/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</w:pPr>
            <w:r w:rsidRPr="6DC8A69D" w:rsidR="668420E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en-GB"/>
              </w:rPr>
              <w:t>Contact details:</w:t>
            </w:r>
            <w:r>
              <w:br/>
            </w:r>
            <w:r w:rsidRPr="6DC8A69D" w:rsidR="668420E5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en-GB"/>
              </w:rPr>
              <w:t>Registered name, role, email, phone</w:t>
            </w:r>
          </w:p>
        </w:tc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13664E99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</w:rPr>
              <w:t> </w:t>
            </w:r>
            <w:r w:rsidRPr="00573049">
              <w:rPr>
                <w:rFonts w:ascii="Aptos" w:hAnsi="Aptos" w:eastAsia="Aptos" w:cs="Times New Roman"/>
              </w:rPr>
              <w:br/>
            </w:r>
            <w:r w:rsidRPr="00573049">
              <w:rPr>
                <w:rFonts w:ascii="Aptos" w:hAnsi="Aptos" w:eastAsia="Aptos" w:cs="Times New Roman"/>
              </w:rPr>
              <w:t> </w:t>
            </w:r>
            <w:r w:rsidRPr="00573049">
              <w:rPr>
                <w:rFonts w:ascii="Aptos" w:hAnsi="Aptos" w:eastAsia="Aptos" w:cs="Times New Roman"/>
              </w:rPr>
              <w:br/>
            </w:r>
            <w:r w:rsidRPr="00573049">
              <w:rPr>
                <w:rFonts w:ascii="Aptos" w:hAnsi="Aptos" w:eastAsia="Aptos" w:cs="Times New Roman"/>
              </w:rPr>
              <w:t> </w:t>
            </w:r>
          </w:p>
        </w:tc>
      </w:tr>
    </w:tbl>
    <w:p w:rsidRPr="00573049" w:rsidR="00573049" w:rsidP="7AE591FA" w:rsidRDefault="00573049" w14:paraId="396A829C" w14:textId="31E96289">
      <w:pPr>
        <w:keepNext w:val="1"/>
        <w:keepLines w:val="1"/>
        <w:spacing w:before="360" w:after="80" w:line="278" w:lineRule="auto"/>
        <w:outlineLvl w:val="0"/>
        <w:rPr>
          <w:rFonts w:eastAsia="Arial" w:cs="Arial"/>
          <w:b w:val="1"/>
          <w:bCs w:val="1"/>
          <w:sz w:val="32"/>
          <w:szCs w:val="32"/>
        </w:rPr>
      </w:pPr>
      <w:r w:rsidRPr="6DC8A69D" w:rsidR="00573049">
        <w:rPr>
          <w:rFonts w:eastAsia="Arial" w:cs="Arial"/>
          <w:b w:val="1"/>
          <w:bCs w:val="1"/>
          <w:sz w:val="32"/>
          <w:szCs w:val="32"/>
        </w:rPr>
        <w:t>Project Overview</w:t>
      </w:r>
    </w:p>
    <w:tbl>
      <w:tblPr>
        <w:tblStyle w:val="GridTable1Light-Accent11"/>
        <w:tblW w:w="5000" w:type="pct"/>
        <w:tblInd w:w="0" w:type="dxa"/>
        <w:tblLook w:val="04A0" w:firstRow="1" w:lastRow="0" w:firstColumn="1" w:lastColumn="0" w:noHBand="0" w:noVBand="1"/>
      </w:tblPr>
      <w:tblGrid>
        <w:gridCol w:w="721"/>
        <w:gridCol w:w="2885"/>
        <w:gridCol w:w="5410"/>
      </w:tblGrid>
      <w:tr w:rsidRPr="00573049" w:rsidR="00573049" w:rsidTr="6DC8A69D" w14:paraId="416896DC" w14:textId="77777777">
        <w:tc>
          <w:tcPr>
            <w:tcW w:w="400" w:type="pct"/>
            <w:tcMar/>
            <w:vAlign w:val="center"/>
            <w:hideMark/>
          </w:tcPr>
          <w:p w:rsidRPr="00573049" w:rsidR="00573049" w:rsidP="00573049" w:rsidRDefault="00573049" w14:paraId="4621618E" w14:textId="77777777">
            <w:pPr>
              <w:spacing w:after="160" w:line="240" w:lineRule="auto"/>
              <w:rPr>
                <w:rFonts w:ascii="Aptos" w:hAnsi="Aptos" w:eastAsia="Aptos" w:cs="Times New Roman"/>
                <w:lang w:eastAsia="en-GB"/>
              </w:rPr>
            </w:pPr>
            <w:r w:rsidRPr="00573049">
              <w:rPr>
                <w:rFonts w:ascii="Aptos" w:hAnsi="Aptos" w:eastAsia="Aptos" w:cs="Times New Roman"/>
                <w:b/>
                <w:bCs/>
              </w:rPr>
              <w:t>5</w:t>
            </w:r>
          </w:p>
        </w:tc>
        <w:tc>
          <w:tcPr>
            <w:tcW w:w="1600" w:type="pct"/>
            <w:tcMar/>
            <w:vAlign w:val="center"/>
            <w:hideMark/>
          </w:tcPr>
          <w:p w:rsidRPr="00573049" w:rsidR="00573049" w:rsidP="00573049" w:rsidRDefault="00573049" w14:paraId="09A857FC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  <w:b/>
                <w:bCs/>
              </w:rPr>
              <w:t>Project title</w:t>
            </w:r>
          </w:p>
        </w:tc>
        <w:tc>
          <w:tcPr>
            <w:tcW w:w="3000" w:type="pct"/>
            <w:tcMar/>
            <w:vAlign w:val="center"/>
            <w:hideMark/>
          </w:tcPr>
          <w:p w:rsidRPr="00573049" w:rsidR="00573049" w:rsidP="00573049" w:rsidRDefault="00573049" w14:paraId="1A441865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</w:rPr>
              <w:t> </w:t>
            </w:r>
          </w:p>
        </w:tc>
      </w:tr>
      <w:tr w:rsidRPr="00573049" w:rsidR="00573049" w:rsidTr="6DC8A69D" w14:paraId="7BA5439A" w14:textId="77777777"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64704A4A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  <w:b/>
                <w:bCs/>
              </w:rPr>
              <w:t>6</w:t>
            </w:r>
          </w:p>
        </w:tc>
        <w:tc>
          <w:tcPr>
            <w:tcW w:w="0" w:type="auto"/>
            <w:tcMar/>
            <w:vAlign w:val="center"/>
            <w:hideMark/>
          </w:tcPr>
          <w:p w:rsidRPr="00573049" w:rsidR="00573049" w:rsidP="6DC8A69D" w:rsidRDefault="00573049" w14:paraId="42DEE6F4" w14:textId="77777777">
            <w:pPr>
              <w:spacing w:after="160" w:line="240" w:lineRule="auto"/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color w:val="000000" w:themeColor="text2" w:themeTint="FF" w:themeShade="FF"/>
                <w:sz w:val="18"/>
                <w:szCs w:val="18"/>
              </w:rPr>
            </w:pPr>
            <w:r w:rsidRPr="6DC8A69D" w:rsidR="00573049">
              <w:rPr>
                <w:rFonts w:ascii="Aptos" w:hAnsi="Aptos" w:eastAsia="Aptos" w:cs="Times New Roman"/>
                <w:b w:val="1"/>
                <w:bCs w:val="1"/>
              </w:rPr>
              <w:t>Format</w:t>
            </w:r>
            <w:r>
              <w:br/>
            </w:r>
            <w:r w:rsidRPr="6DC8A69D" w:rsidR="00573049">
              <w:rPr>
                <w:rFonts w:ascii="Arial" w:hAnsi="Arial" w:eastAsia="Arial" w:cs="Arial" w:asciiTheme="minorAscii" w:hAnsiTheme="minorAscii" w:eastAsiaTheme="minorAscii" w:cstheme="minorBidi"/>
                <w:b w:val="0"/>
                <w:bCs w:val="0"/>
                <w:i w:val="1"/>
                <w:iCs w:val="1"/>
                <w:caps w:val="0"/>
                <w:smallCaps w:val="0"/>
                <w:color w:val="000000" w:themeColor="text2" w:themeTint="FF" w:themeShade="FF"/>
                <w:sz w:val="18"/>
                <w:szCs w:val="18"/>
                <w:lang w:eastAsia="en-US" w:bidi="ar-SA"/>
              </w:rPr>
              <w:t>Film</w:t>
            </w:r>
            <w:r w:rsidRPr="6DC8A69D" w:rsidR="00573049">
              <w:rPr>
                <w:rFonts w:ascii="Aptos" w:hAnsi="Aptos" w:eastAsia="Aptos" w:cs="Times New Roman"/>
                <w:i w:val="1"/>
                <w:iCs w:val="1"/>
              </w:rPr>
              <w:t xml:space="preserve"> </w:t>
            </w:r>
            <w:r w:rsidRPr="6DC8A69D" w:rsidR="00573049">
              <w:rPr>
                <w:rFonts w:ascii="Aptos" w:hAnsi="Aptos" w:eastAsia="Aptos" w:cs="Times New Roman"/>
                <w:i w:val="1"/>
                <w:iCs w:val="1"/>
                <w:sz w:val="18"/>
                <w:szCs w:val="18"/>
              </w:rPr>
              <w:t>/ TV</w:t>
            </w:r>
          </w:p>
        </w:tc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7C4EF1F5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</w:rPr>
              <w:t> </w:t>
            </w:r>
          </w:p>
        </w:tc>
      </w:tr>
      <w:tr w:rsidRPr="00573049" w:rsidR="00573049" w:rsidTr="6DC8A69D" w14:paraId="665E501B" w14:textId="77777777"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0E1F780A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  <w:b/>
                <w:bCs/>
              </w:rPr>
              <w:t>7</w:t>
            </w:r>
          </w:p>
        </w:tc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684CCC4E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  <w:b/>
                <w:bCs/>
              </w:rPr>
              <w:t>Genre</w:t>
            </w:r>
          </w:p>
        </w:tc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6546C0C6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</w:rPr>
              <w:t> </w:t>
            </w:r>
          </w:p>
        </w:tc>
      </w:tr>
      <w:tr w:rsidRPr="00573049" w:rsidR="00573049" w:rsidTr="6DC8A69D" w14:paraId="4731A073" w14:textId="77777777"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4B341664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  <w:b/>
                <w:bCs/>
              </w:rPr>
              <w:t>8</w:t>
            </w:r>
          </w:p>
        </w:tc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284BDA77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  <w:b/>
                <w:bCs/>
              </w:rPr>
              <w:t>Total budget</w:t>
            </w:r>
          </w:p>
        </w:tc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0108BC6F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</w:rPr>
              <w:t> </w:t>
            </w:r>
          </w:p>
        </w:tc>
      </w:tr>
      <w:tr w:rsidRPr="00573049" w:rsidR="00573049" w:rsidTr="6DC8A69D" w14:paraId="00D906B2" w14:textId="77777777"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55E54979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  <w:b/>
                <w:bCs/>
              </w:rPr>
              <w:t>9</w:t>
            </w:r>
          </w:p>
        </w:tc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7CA3D898" w14:textId="3E93F56F">
            <w:pPr>
              <w:spacing w:after="160" w:line="240" w:lineRule="auto"/>
            </w:pPr>
            <w:r w:rsidRPr="6DC8A69D" w:rsidR="00573049">
              <w:rPr>
                <w:rFonts w:ascii="Aptos" w:hAnsi="Aptos" w:eastAsia="Aptos" w:cs="Times New Roman"/>
                <w:b w:val="1"/>
                <w:bCs w:val="1"/>
              </w:rPr>
              <w:t>Amount requested</w:t>
            </w:r>
          </w:p>
          <w:p w:rsidRPr="00573049" w:rsidR="00573049" w:rsidP="6DC8A69D" w:rsidRDefault="00573049" w14:paraId="58408943" w14:textId="6B41C1B5">
            <w:pPr>
              <w:pStyle w:val="Normal"/>
              <w:spacing w:after="160" w:line="240" w:lineRule="auto"/>
            </w:pPr>
            <w:r w:rsidRPr="6DC8A69D" w:rsidR="4CDA4FF8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2" w:themeTint="FF" w:themeShade="FF"/>
                <w:sz w:val="18"/>
                <w:szCs w:val="18"/>
                <w:lang w:val="en-GB"/>
              </w:rPr>
              <w:t xml:space="preserve">Maximum amount available up to 20% of total budget </w:t>
            </w:r>
            <w:r w:rsidRPr="6DC8A69D" w:rsidR="4CDA4FF8"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3EDEB52B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</w:rPr>
              <w:t> </w:t>
            </w:r>
          </w:p>
        </w:tc>
      </w:tr>
      <w:tr w:rsidRPr="00573049" w:rsidR="00573049" w:rsidTr="6DC8A69D" w14:paraId="02A369C6" w14:textId="77777777"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20E28680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  <w:b/>
                <w:bCs/>
              </w:rPr>
              <w:t>10</w:t>
            </w:r>
          </w:p>
        </w:tc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2D4E99F2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  <w:b/>
                <w:bCs/>
              </w:rPr>
              <w:t>Key production dates</w:t>
            </w:r>
          </w:p>
        </w:tc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3B7495CB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</w:rPr>
              <w:t> </w:t>
            </w:r>
            <w:r w:rsidRPr="00573049">
              <w:rPr>
                <w:rFonts w:ascii="Aptos" w:hAnsi="Aptos" w:eastAsia="Aptos" w:cs="Times New Roman"/>
              </w:rPr>
              <w:br/>
            </w:r>
            <w:r w:rsidRPr="00573049">
              <w:rPr>
                <w:rFonts w:ascii="Aptos" w:hAnsi="Aptos" w:eastAsia="Aptos" w:cs="Times New Roman"/>
              </w:rPr>
              <w:t> </w:t>
            </w:r>
            <w:r w:rsidRPr="00573049">
              <w:rPr>
                <w:rFonts w:ascii="Aptos" w:hAnsi="Aptos" w:eastAsia="Aptos" w:cs="Times New Roman"/>
              </w:rPr>
              <w:br/>
            </w:r>
            <w:r w:rsidRPr="00573049">
              <w:rPr>
                <w:rFonts w:ascii="Aptos" w:hAnsi="Aptos" w:eastAsia="Aptos" w:cs="Times New Roman"/>
              </w:rPr>
              <w:t> </w:t>
            </w:r>
          </w:p>
        </w:tc>
      </w:tr>
    </w:tbl>
    <w:p w:rsidRPr="00573049" w:rsidR="00573049" w:rsidP="7AE591FA" w:rsidRDefault="00573049" w14:paraId="521D84A1" w14:textId="77777777">
      <w:pPr>
        <w:keepNext/>
        <w:keepLines/>
        <w:spacing w:before="360" w:after="80" w:line="278" w:lineRule="auto"/>
        <w:rPr>
          <w:rFonts w:eastAsia="Arial" w:cs="Arial"/>
          <w:b/>
          <w:bCs/>
          <w:sz w:val="32"/>
          <w:szCs w:val="32"/>
        </w:rPr>
      </w:pPr>
      <w:r w:rsidRPr="7AE591FA">
        <w:rPr>
          <w:rFonts w:eastAsia="Arial" w:cs="Arial"/>
          <w:b/>
          <w:bCs/>
          <w:sz w:val="32"/>
          <w:szCs w:val="32"/>
        </w:rPr>
        <w:t>3. Project Summary</w:t>
      </w:r>
    </w:p>
    <w:tbl>
      <w:tblPr>
        <w:tblStyle w:val="GridTable1Light-Accent11"/>
        <w:tblW w:w="5000" w:type="pct"/>
        <w:tblInd w:w="0" w:type="dxa"/>
        <w:tblLook w:val="04A0" w:firstRow="1" w:lastRow="0" w:firstColumn="1" w:lastColumn="0" w:noHBand="0" w:noVBand="1"/>
      </w:tblPr>
      <w:tblGrid>
        <w:gridCol w:w="721"/>
        <w:gridCol w:w="2885"/>
        <w:gridCol w:w="5410"/>
      </w:tblGrid>
      <w:tr w:rsidRPr="00573049" w:rsidR="00573049" w:rsidTr="6DC8A69D" w14:paraId="5E06C225" w14:textId="77777777">
        <w:tc>
          <w:tcPr>
            <w:tcW w:w="400" w:type="pct"/>
            <w:tcMar/>
            <w:vAlign w:val="center"/>
            <w:hideMark/>
          </w:tcPr>
          <w:p w:rsidRPr="00573049" w:rsidR="00573049" w:rsidP="00573049" w:rsidRDefault="00573049" w14:paraId="5175FB11" w14:textId="77777777">
            <w:pPr>
              <w:spacing w:after="160" w:line="240" w:lineRule="auto"/>
              <w:rPr>
                <w:rFonts w:ascii="Aptos" w:hAnsi="Aptos" w:eastAsia="Aptos" w:cs="Times New Roman"/>
                <w:lang w:eastAsia="en-GB"/>
              </w:rPr>
            </w:pPr>
            <w:r w:rsidRPr="00573049">
              <w:rPr>
                <w:rFonts w:ascii="Aptos" w:hAnsi="Aptos" w:eastAsia="Aptos" w:cs="Times New Roman"/>
                <w:b/>
                <w:bCs/>
              </w:rPr>
              <w:t>11</w:t>
            </w:r>
          </w:p>
        </w:tc>
        <w:tc>
          <w:tcPr>
            <w:tcW w:w="1600" w:type="pct"/>
            <w:tcMar/>
            <w:vAlign w:val="center"/>
            <w:hideMark/>
          </w:tcPr>
          <w:p w:rsidRPr="00573049" w:rsidR="00573049" w:rsidP="00573049" w:rsidRDefault="00573049" w14:paraId="362D9F35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6DC8A69D" w:rsidR="00573049">
              <w:rPr>
                <w:rFonts w:ascii="Aptos" w:hAnsi="Aptos" w:eastAsia="Aptos" w:cs="Times New Roman"/>
                <w:b w:val="1"/>
                <w:bCs w:val="1"/>
              </w:rPr>
              <w:t>Short synopsis</w:t>
            </w:r>
            <w:r>
              <w:br/>
            </w:r>
            <w:r w:rsidRPr="6DC8A69D" w:rsidR="00573049">
              <w:rPr>
                <w:rFonts w:ascii="Aptos" w:hAnsi="Aptos" w:eastAsia="Aptos" w:cs="Times New Roman"/>
                <w:i w:val="1"/>
                <w:iCs w:val="1"/>
              </w:rPr>
              <w:t>Max 200 words</w:t>
            </w:r>
          </w:p>
        </w:tc>
        <w:tc>
          <w:tcPr>
            <w:tcW w:w="3000" w:type="pct"/>
            <w:tcMar/>
            <w:vAlign w:val="center"/>
            <w:hideMark/>
          </w:tcPr>
          <w:p w:rsidRPr="00573049" w:rsidR="00573049" w:rsidP="00573049" w:rsidRDefault="00573049" w14:paraId="0F417A8A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</w:rPr>
              <w:t> </w:t>
            </w:r>
            <w:r w:rsidRPr="00573049">
              <w:rPr>
                <w:rFonts w:ascii="Aptos" w:hAnsi="Aptos" w:eastAsia="Aptos" w:cs="Times New Roman"/>
              </w:rPr>
              <w:br/>
            </w:r>
            <w:r w:rsidRPr="00573049">
              <w:rPr>
                <w:rFonts w:ascii="Aptos" w:hAnsi="Aptos" w:eastAsia="Aptos" w:cs="Times New Roman"/>
              </w:rPr>
              <w:t> </w:t>
            </w:r>
            <w:r w:rsidRPr="00573049">
              <w:rPr>
                <w:rFonts w:ascii="Aptos" w:hAnsi="Aptos" w:eastAsia="Aptos" w:cs="Times New Roman"/>
              </w:rPr>
              <w:br/>
            </w:r>
            <w:r w:rsidRPr="00573049">
              <w:rPr>
                <w:rFonts w:ascii="Aptos" w:hAnsi="Aptos" w:eastAsia="Aptos" w:cs="Times New Roman"/>
              </w:rPr>
              <w:t> </w:t>
            </w:r>
            <w:r w:rsidRPr="00573049">
              <w:rPr>
                <w:rFonts w:ascii="Aptos" w:hAnsi="Aptos" w:eastAsia="Aptos" w:cs="Times New Roman"/>
              </w:rPr>
              <w:br/>
            </w:r>
            <w:r w:rsidRPr="00573049">
              <w:rPr>
                <w:rFonts w:ascii="Aptos" w:hAnsi="Aptos" w:eastAsia="Aptos" w:cs="Times New Roman"/>
              </w:rPr>
              <w:t> </w:t>
            </w:r>
            <w:r w:rsidRPr="00573049">
              <w:rPr>
                <w:rFonts w:ascii="Aptos" w:hAnsi="Aptos" w:eastAsia="Aptos" w:cs="Times New Roman"/>
              </w:rPr>
              <w:br/>
            </w:r>
            <w:r w:rsidRPr="00573049">
              <w:rPr>
                <w:rFonts w:ascii="Aptos" w:hAnsi="Aptos" w:eastAsia="Aptos" w:cs="Times New Roman"/>
              </w:rPr>
              <w:t> </w:t>
            </w:r>
          </w:p>
        </w:tc>
      </w:tr>
      <w:tr w:rsidRPr="00573049" w:rsidR="00573049" w:rsidTr="6DC8A69D" w14:paraId="7D73EAA4" w14:textId="77777777"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4452E041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  <w:b/>
                <w:bCs/>
              </w:rPr>
              <w:t>12</w:t>
            </w:r>
          </w:p>
        </w:tc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3A71FD26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6DC8A69D" w:rsidR="00573049">
              <w:rPr>
                <w:rFonts w:ascii="Aptos" w:hAnsi="Aptos" w:eastAsia="Aptos" w:cs="Times New Roman"/>
                <w:b w:val="1"/>
                <w:bCs w:val="1"/>
              </w:rPr>
              <w:t>Audience / distribution plans</w:t>
            </w:r>
            <w:r>
              <w:br/>
            </w:r>
            <w:r w:rsidRPr="6DC8A69D" w:rsidR="00573049">
              <w:rPr>
                <w:rFonts w:ascii="Aptos" w:hAnsi="Aptos" w:eastAsia="Aptos" w:cs="Times New Roman"/>
                <w:i w:val="1"/>
                <w:iCs w:val="1"/>
              </w:rPr>
              <w:t>Max 100 words</w:t>
            </w:r>
          </w:p>
        </w:tc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420964FC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</w:rPr>
              <w:t> </w:t>
            </w:r>
            <w:r w:rsidRPr="00573049">
              <w:rPr>
                <w:rFonts w:ascii="Aptos" w:hAnsi="Aptos" w:eastAsia="Aptos" w:cs="Times New Roman"/>
              </w:rPr>
              <w:br/>
            </w:r>
            <w:r w:rsidRPr="00573049">
              <w:rPr>
                <w:rFonts w:ascii="Aptos" w:hAnsi="Aptos" w:eastAsia="Aptos" w:cs="Times New Roman"/>
              </w:rPr>
              <w:t> </w:t>
            </w:r>
            <w:r w:rsidRPr="00573049">
              <w:rPr>
                <w:rFonts w:ascii="Aptos" w:hAnsi="Aptos" w:eastAsia="Aptos" w:cs="Times New Roman"/>
              </w:rPr>
              <w:br/>
            </w:r>
            <w:r w:rsidRPr="00573049">
              <w:rPr>
                <w:rFonts w:ascii="Aptos" w:hAnsi="Aptos" w:eastAsia="Aptos" w:cs="Times New Roman"/>
              </w:rPr>
              <w:t> </w:t>
            </w:r>
          </w:p>
        </w:tc>
      </w:tr>
    </w:tbl>
    <w:p w:rsidRPr="00573049" w:rsidR="00573049" w:rsidP="7AE591FA" w:rsidRDefault="00573049" w14:paraId="322EF072" w14:textId="378030D5">
      <w:pPr>
        <w:keepNext w:val="1"/>
        <w:keepLines w:val="1"/>
        <w:spacing w:before="360" w:after="80" w:line="278" w:lineRule="auto"/>
        <w:rPr>
          <w:rFonts w:eastAsia="Arial" w:cs="Arial"/>
          <w:b w:val="1"/>
          <w:bCs w:val="1"/>
          <w:sz w:val="32"/>
          <w:szCs w:val="32"/>
        </w:rPr>
      </w:pPr>
      <w:r w:rsidRPr="6DC8A69D" w:rsidR="00573049">
        <w:rPr>
          <w:rFonts w:eastAsia="Arial" w:cs="Arial"/>
          <w:b w:val="1"/>
          <w:bCs w:val="1"/>
          <w:sz w:val="32"/>
          <w:szCs w:val="32"/>
        </w:rPr>
        <w:t>Project Stage</w:t>
      </w:r>
    </w:p>
    <w:tbl>
      <w:tblPr>
        <w:tblStyle w:val="GridTable1Light-Accent11"/>
        <w:tblW w:w="5000" w:type="pct"/>
        <w:tblInd w:w="0" w:type="dxa"/>
        <w:tblLook w:val="04A0" w:firstRow="1" w:lastRow="0" w:firstColumn="1" w:lastColumn="0" w:noHBand="0" w:noVBand="1"/>
      </w:tblPr>
      <w:tblGrid>
        <w:gridCol w:w="721"/>
        <w:gridCol w:w="2885"/>
        <w:gridCol w:w="5410"/>
      </w:tblGrid>
      <w:tr w:rsidRPr="00573049" w:rsidR="00573049" w:rsidTr="6DC8A69D" w14:paraId="27697D04" w14:textId="77777777">
        <w:tc>
          <w:tcPr>
            <w:tcW w:w="400" w:type="pct"/>
            <w:tcMar/>
            <w:vAlign w:val="center"/>
            <w:hideMark/>
          </w:tcPr>
          <w:p w:rsidRPr="00573049" w:rsidR="00573049" w:rsidP="00573049" w:rsidRDefault="00573049" w14:paraId="4DCB1849" w14:textId="77777777">
            <w:pPr>
              <w:spacing w:after="160" w:line="240" w:lineRule="auto"/>
              <w:rPr>
                <w:rFonts w:ascii="Aptos" w:hAnsi="Aptos" w:eastAsia="Aptos" w:cs="Times New Roman"/>
                <w:lang w:eastAsia="en-GB"/>
              </w:rPr>
            </w:pPr>
            <w:r w:rsidRPr="00573049">
              <w:rPr>
                <w:rFonts w:ascii="Aptos" w:hAnsi="Aptos" w:eastAsia="Aptos" w:cs="Times New Roman"/>
                <w:b/>
                <w:bCs/>
              </w:rPr>
              <w:t>13</w:t>
            </w:r>
          </w:p>
        </w:tc>
        <w:tc>
          <w:tcPr>
            <w:tcW w:w="1600" w:type="pct"/>
            <w:tcMar/>
            <w:vAlign w:val="center"/>
            <w:hideMark/>
          </w:tcPr>
          <w:p w:rsidRPr="00573049" w:rsidR="00573049" w:rsidP="00573049" w:rsidRDefault="00573049" w14:paraId="036F7E51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6DC8A69D" w:rsidR="00573049">
              <w:rPr>
                <w:rFonts w:ascii="Aptos" w:hAnsi="Aptos" w:eastAsia="Aptos" w:cs="Times New Roman"/>
                <w:b w:val="1"/>
                <w:bCs w:val="1"/>
              </w:rPr>
              <w:t>Current status</w:t>
            </w:r>
            <w:r>
              <w:br/>
            </w:r>
            <w:r w:rsidRPr="6DC8A69D" w:rsidR="00573049">
              <w:rPr>
                <w:rFonts w:ascii="Aptos" w:hAnsi="Aptos" w:eastAsia="Aptos" w:cs="Times New Roman"/>
                <w:i w:val="1"/>
                <w:iCs w:val="1"/>
              </w:rPr>
              <w:t>Max 100 words</w:t>
            </w:r>
          </w:p>
        </w:tc>
        <w:tc>
          <w:tcPr>
            <w:tcW w:w="3000" w:type="pct"/>
            <w:tcMar/>
            <w:vAlign w:val="center"/>
            <w:hideMark/>
          </w:tcPr>
          <w:p w:rsidRPr="00573049" w:rsidR="00573049" w:rsidP="00573049" w:rsidRDefault="00573049" w14:paraId="674D9C13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</w:rPr>
              <w:t> </w:t>
            </w:r>
            <w:r w:rsidRPr="00573049">
              <w:rPr>
                <w:rFonts w:ascii="Aptos" w:hAnsi="Aptos" w:eastAsia="Aptos" w:cs="Times New Roman"/>
              </w:rPr>
              <w:br/>
            </w:r>
            <w:r w:rsidRPr="00573049">
              <w:rPr>
                <w:rFonts w:ascii="Aptos" w:hAnsi="Aptos" w:eastAsia="Aptos" w:cs="Times New Roman"/>
              </w:rPr>
              <w:t> </w:t>
            </w:r>
            <w:r w:rsidRPr="00573049">
              <w:rPr>
                <w:rFonts w:ascii="Aptos" w:hAnsi="Aptos" w:eastAsia="Aptos" w:cs="Times New Roman"/>
              </w:rPr>
              <w:br/>
            </w:r>
            <w:r w:rsidRPr="00573049">
              <w:rPr>
                <w:rFonts w:ascii="Aptos" w:hAnsi="Aptos" w:eastAsia="Aptos" w:cs="Times New Roman"/>
              </w:rPr>
              <w:t> </w:t>
            </w:r>
          </w:p>
        </w:tc>
      </w:tr>
      <w:tr w:rsidRPr="00573049" w:rsidR="00573049" w:rsidTr="6DC8A69D" w14:paraId="2F0CFAE4" w14:textId="77777777"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14EDBC73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  <w:b/>
                <w:bCs/>
              </w:rPr>
              <w:t>14</w:t>
            </w:r>
          </w:p>
        </w:tc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7F6351E1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6DC8A69D" w:rsidR="00573049">
              <w:rPr>
                <w:rFonts w:ascii="Aptos" w:hAnsi="Aptos" w:eastAsia="Aptos" w:cs="Times New Roman"/>
                <w:b w:val="1"/>
                <w:bCs w:val="1"/>
              </w:rPr>
              <w:t>Finance or partners in place</w:t>
            </w:r>
            <w:r>
              <w:br/>
            </w:r>
            <w:r w:rsidRPr="6DC8A69D" w:rsidR="00573049">
              <w:rPr>
                <w:rFonts w:ascii="Aptos" w:hAnsi="Aptos" w:eastAsia="Aptos" w:cs="Times New Roman"/>
                <w:i w:val="1"/>
                <w:iCs w:val="1"/>
              </w:rPr>
              <w:t>Max 100 words</w:t>
            </w:r>
          </w:p>
        </w:tc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2049173B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</w:rPr>
              <w:t> </w:t>
            </w:r>
            <w:r w:rsidRPr="00573049">
              <w:rPr>
                <w:rFonts w:ascii="Aptos" w:hAnsi="Aptos" w:eastAsia="Aptos" w:cs="Times New Roman"/>
              </w:rPr>
              <w:br/>
            </w:r>
            <w:r w:rsidRPr="00573049">
              <w:rPr>
                <w:rFonts w:ascii="Aptos" w:hAnsi="Aptos" w:eastAsia="Aptos" w:cs="Times New Roman"/>
              </w:rPr>
              <w:t> </w:t>
            </w:r>
            <w:r w:rsidRPr="00573049">
              <w:rPr>
                <w:rFonts w:ascii="Aptos" w:hAnsi="Aptos" w:eastAsia="Aptos" w:cs="Times New Roman"/>
              </w:rPr>
              <w:br/>
            </w:r>
            <w:r w:rsidRPr="00573049">
              <w:rPr>
                <w:rFonts w:ascii="Aptos" w:hAnsi="Aptos" w:eastAsia="Aptos" w:cs="Times New Roman"/>
              </w:rPr>
              <w:t> </w:t>
            </w:r>
          </w:p>
        </w:tc>
      </w:tr>
      <w:tr w:rsidRPr="00573049" w:rsidR="00573049" w:rsidTr="6DC8A69D" w14:paraId="03E8503E" w14:textId="77777777"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2001C91B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  <w:b/>
                <w:bCs/>
              </w:rPr>
              <w:t>15</w:t>
            </w:r>
          </w:p>
        </w:tc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7F8CE733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6DC8A69D" w:rsidR="00573049">
              <w:rPr>
                <w:rFonts w:ascii="Aptos" w:hAnsi="Aptos" w:eastAsia="Aptos" w:cs="Times New Roman"/>
                <w:b w:val="1"/>
                <w:bCs w:val="1"/>
              </w:rPr>
              <w:t>What still needs to be secured</w:t>
            </w:r>
            <w:r>
              <w:br/>
            </w:r>
            <w:r w:rsidRPr="6DC8A69D" w:rsidR="00573049">
              <w:rPr>
                <w:rFonts w:ascii="Aptos" w:hAnsi="Aptos" w:eastAsia="Aptos" w:cs="Times New Roman"/>
                <w:i w:val="1"/>
                <w:iCs w:val="1"/>
              </w:rPr>
              <w:t>Max 100 words</w:t>
            </w:r>
          </w:p>
        </w:tc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5B8E79ED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</w:rPr>
              <w:t> </w:t>
            </w:r>
            <w:r w:rsidRPr="00573049">
              <w:rPr>
                <w:rFonts w:ascii="Aptos" w:hAnsi="Aptos" w:eastAsia="Aptos" w:cs="Times New Roman"/>
              </w:rPr>
              <w:br/>
            </w:r>
            <w:r w:rsidRPr="00573049">
              <w:rPr>
                <w:rFonts w:ascii="Aptos" w:hAnsi="Aptos" w:eastAsia="Aptos" w:cs="Times New Roman"/>
              </w:rPr>
              <w:t> </w:t>
            </w:r>
            <w:r w:rsidRPr="00573049">
              <w:rPr>
                <w:rFonts w:ascii="Aptos" w:hAnsi="Aptos" w:eastAsia="Aptos" w:cs="Times New Roman"/>
              </w:rPr>
              <w:br/>
            </w:r>
            <w:r w:rsidRPr="00573049">
              <w:rPr>
                <w:rFonts w:ascii="Aptos" w:hAnsi="Aptos" w:eastAsia="Aptos" w:cs="Times New Roman"/>
              </w:rPr>
              <w:t> </w:t>
            </w:r>
          </w:p>
        </w:tc>
      </w:tr>
    </w:tbl>
    <w:p w:rsidRPr="00573049" w:rsidR="00573049" w:rsidP="7AE591FA" w:rsidRDefault="00573049" w14:paraId="025B1785" w14:textId="434DEBEB">
      <w:pPr>
        <w:keepNext w:val="1"/>
        <w:keepLines w:val="1"/>
        <w:spacing w:before="360" w:after="80" w:line="278" w:lineRule="auto"/>
        <w:rPr>
          <w:rFonts w:eastAsia="Arial" w:cs="Arial"/>
          <w:b w:val="1"/>
          <w:bCs w:val="1"/>
          <w:sz w:val="32"/>
          <w:szCs w:val="32"/>
        </w:rPr>
      </w:pPr>
      <w:r w:rsidRPr="6DC8A69D" w:rsidR="00573049">
        <w:rPr>
          <w:rFonts w:eastAsia="Arial" w:cs="Arial"/>
          <w:b w:val="1"/>
          <w:bCs w:val="1"/>
          <w:sz w:val="32"/>
          <w:szCs w:val="32"/>
        </w:rPr>
        <w:t>Greater Manchester Proposal</w:t>
      </w:r>
    </w:p>
    <w:tbl>
      <w:tblPr>
        <w:tblStyle w:val="GridTable1Light-Accent11"/>
        <w:tblW w:w="5000" w:type="pct"/>
        <w:tblInd w:w="0" w:type="dxa"/>
        <w:tblLook w:val="04A0" w:firstRow="1" w:lastRow="0" w:firstColumn="1" w:lastColumn="0" w:noHBand="0" w:noVBand="1"/>
      </w:tblPr>
      <w:tblGrid>
        <w:gridCol w:w="721"/>
        <w:gridCol w:w="2885"/>
        <w:gridCol w:w="5410"/>
      </w:tblGrid>
      <w:tr w:rsidRPr="00573049" w:rsidR="00573049" w:rsidTr="6DC8A69D" w14:paraId="3C8CECBA" w14:textId="77777777">
        <w:tc>
          <w:tcPr>
            <w:tcW w:w="400" w:type="pct"/>
            <w:tcMar/>
            <w:vAlign w:val="center"/>
            <w:hideMark/>
          </w:tcPr>
          <w:p w:rsidRPr="00573049" w:rsidR="00573049" w:rsidP="00573049" w:rsidRDefault="00573049" w14:paraId="7BA1F73E" w14:textId="77777777">
            <w:pPr>
              <w:spacing w:after="160" w:line="240" w:lineRule="auto"/>
              <w:rPr>
                <w:rFonts w:ascii="Aptos" w:hAnsi="Aptos" w:eastAsia="Aptos" w:cs="Times New Roman"/>
                <w:lang w:eastAsia="en-GB"/>
              </w:rPr>
            </w:pPr>
            <w:r w:rsidRPr="00573049">
              <w:rPr>
                <w:rFonts w:ascii="Aptos" w:hAnsi="Aptos" w:eastAsia="Aptos" w:cs="Times New Roman"/>
                <w:b/>
                <w:bCs/>
              </w:rPr>
              <w:t>16</w:t>
            </w:r>
          </w:p>
        </w:tc>
        <w:tc>
          <w:tcPr>
            <w:tcW w:w="1600" w:type="pct"/>
            <w:tcMar/>
            <w:vAlign w:val="center"/>
            <w:hideMark/>
          </w:tcPr>
          <w:p w:rsidRPr="00573049" w:rsidR="00573049" w:rsidP="00573049" w:rsidRDefault="00573049" w14:paraId="0F9712FE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6DC8A69D" w:rsidR="00573049">
              <w:rPr>
                <w:rFonts w:ascii="Aptos" w:hAnsi="Aptos" w:eastAsia="Aptos" w:cs="Times New Roman"/>
                <w:b w:val="1"/>
                <w:bCs w:val="1"/>
              </w:rPr>
              <w:t>Why Greater Manchester?</w:t>
            </w:r>
            <w:r>
              <w:br/>
            </w:r>
            <w:r w:rsidRPr="6DC8A69D" w:rsidR="00573049">
              <w:rPr>
                <w:rFonts w:ascii="Aptos" w:hAnsi="Aptos" w:eastAsia="Aptos" w:cs="Times New Roman"/>
                <w:i w:val="1"/>
                <w:iCs w:val="1"/>
              </w:rPr>
              <w:t>Max 150 words</w:t>
            </w:r>
          </w:p>
        </w:tc>
        <w:tc>
          <w:tcPr>
            <w:tcW w:w="3000" w:type="pct"/>
            <w:tcMar/>
            <w:vAlign w:val="center"/>
            <w:hideMark/>
          </w:tcPr>
          <w:p w:rsidRPr="00573049" w:rsidR="00573049" w:rsidP="00573049" w:rsidRDefault="00573049" w14:paraId="31C0626E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</w:rPr>
              <w:t> </w:t>
            </w:r>
            <w:r w:rsidRPr="00573049">
              <w:rPr>
                <w:rFonts w:ascii="Aptos" w:hAnsi="Aptos" w:eastAsia="Aptos" w:cs="Times New Roman"/>
              </w:rPr>
              <w:br/>
            </w:r>
            <w:r w:rsidRPr="00573049">
              <w:rPr>
                <w:rFonts w:ascii="Aptos" w:hAnsi="Aptos" w:eastAsia="Aptos" w:cs="Times New Roman"/>
              </w:rPr>
              <w:t> </w:t>
            </w:r>
            <w:r w:rsidRPr="00573049">
              <w:rPr>
                <w:rFonts w:ascii="Aptos" w:hAnsi="Aptos" w:eastAsia="Aptos" w:cs="Times New Roman"/>
              </w:rPr>
              <w:br/>
            </w:r>
            <w:r w:rsidRPr="00573049">
              <w:rPr>
                <w:rFonts w:ascii="Aptos" w:hAnsi="Aptos" w:eastAsia="Aptos" w:cs="Times New Roman"/>
              </w:rPr>
              <w:t> </w:t>
            </w:r>
            <w:r w:rsidRPr="00573049">
              <w:rPr>
                <w:rFonts w:ascii="Aptos" w:hAnsi="Aptos" w:eastAsia="Aptos" w:cs="Times New Roman"/>
              </w:rPr>
              <w:br/>
            </w:r>
            <w:r w:rsidRPr="00573049">
              <w:rPr>
                <w:rFonts w:ascii="Aptos" w:hAnsi="Aptos" w:eastAsia="Aptos" w:cs="Times New Roman"/>
              </w:rPr>
              <w:t> </w:t>
            </w:r>
          </w:p>
        </w:tc>
      </w:tr>
      <w:tr w:rsidRPr="00573049" w:rsidR="00573049" w:rsidTr="6DC8A69D" w14:paraId="4C3D11EF" w14:textId="77777777"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05628273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  <w:b/>
                <w:bCs/>
              </w:rPr>
              <w:t>17</w:t>
            </w:r>
          </w:p>
        </w:tc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2F333851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6DC8A69D" w:rsidR="00573049">
              <w:rPr>
                <w:rFonts w:ascii="Aptos" w:hAnsi="Aptos" w:eastAsia="Aptos" w:cs="Times New Roman"/>
                <w:b w:val="1"/>
                <w:bCs w:val="1"/>
              </w:rPr>
              <w:t>Locations</w:t>
            </w:r>
            <w:r>
              <w:br/>
            </w:r>
            <w:r w:rsidRPr="6DC8A69D" w:rsidR="00573049">
              <w:rPr>
                <w:rFonts w:ascii="Aptos" w:hAnsi="Aptos" w:eastAsia="Aptos" w:cs="Times New Roman"/>
                <w:i w:val="1"/>
                <w:iCs w:val="1"/>
              </w:rPr>
              <w:t>If known</w:t>
            </w:r>
          </w:p>
        </w:tc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5B043A4A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</w:rPr>
              <w:t> </w:t>
            </w:r>
            <w:r w:rsidRPr="00573049">
              <w:rPr>
                <w:rFonts w:ascii="Aptos" w:hAnsi="Aptos" w:eastAsia="Aptos" w:cs="Times New Roman"/>
              </w:rPr>
              <w:br/>
            </w:r>
            <w:r w:rsidRPr="00573049">
              <w:rPr>
                <w:rFonts w:ascii="Aptos" w:hAnsi="Aptos" w:eastAsia="Aptos" w:cs="Times New Roman"/>
              </w:rPr>
              <w:t> </w:t>
            </w:r>
          </w:p>
        </w:tc>
      </w:tr>
      <w:tr w:rsidRPr="00573049" w:rsidR="00573049" w:rsidTr="6DC8A69D" w14:paraId="3766BEA4" w14:textId="77777777"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5DE5CAA0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  <w:b/>
                <w:bCs/>
              </w:rPr>
              <w:t>18</w:t>
            </w:r>
          </w:p>
        </w:tc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539B3CEE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6DC8A69D" w:rsidR="00573049">
              <w:rPr>
                <w:rFonts w:ascii="Aptos" w:hAnsi="Aptos" w:eastAsia="Aptos" w:cs="Times New Roman"/>
                <w:b w:val="1"/>
                <w:bCs w:val="1"/>
              </w:rPr>
              <w:t>Planned spend</w:t>
            </w:r>
            <w:r>
              <w:br/>
            </w:r>
            <w:r w:rsidRPr="6DC8A69D" w:rsidR="00573049">
              <w:rPr>
                <w:rFonts w:ascii="Aptos" w:hAnsi="Aptos" w:eastAsia="Aptos" w:cs="Times New Roman"/>
                <w:i w:val="1"/>
                <w:iCs w:val="1"/>
              </w:rPr>
              <w:t>£ estimate</w:t>
            </w:r>
          </w:p>
        </w:tc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057D6A61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</w:rPr>
              <w:t> </w:t>
            </w:r>
          </w:p>
        </w:tc>
      </w:tr>
      <w:tr w:rsidRPr="00573049" w:rsidR="00573049" w:rsidTr="6DC8A69D" w14:paraId="05B0CBBC" w14:textId="77777777"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7BAC6447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  <w:b/>
                <w:bCs/>
              </w:rPr>
              <w:t>19</w:t>
            </w:r>
          </w:p>
        </w:tc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1F8FFBAB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6DC8A69D" w:rsidR="00573049">
              <w:rPr>
                <w:rFonts w:ascii="Aptos" w:hAnsi="Aptos" w:eastAsia="Aptos" w:cs="Times New Roman"/>
                <w:b w:val="1"/>
                <w:bCs w:val="1"/>
              </w:rPr>
              <w:t>Use of local crew and supply chain</w:t>
            </w:r>
            <w:r>
              <w:br/>
            </w:r>
            <w:r w:rsidRPr="6DC8A69D" w:rsidR="00573049">
              <w:rPr>
                <w:rFonts w:ascii="Aptos" w:hAnsi="Aptos" w:eastAsia="Aptos" w:cs="Times New Roman"/>
                <w:i w:val="1"/>
                <w:iCs w:val="1"/>
              </w:rPr>
              <w:t>Max 150 words</w:t>
            </w:r>
          </w:p>
        </w:tc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71B69CF8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</w:rPr>
              <w:t> </w:t>
            </w:r>
            <w:r w:rsidRPr="00573049">
              <w:rPr>
                <w:rFonts w:ascii="Aptos" w:hAnsi="Aptos" w:eastAsia="Aptos" w:cs="Times New Roman"/>
              </w:rPr>
              <w:br/>
            </w:r>
            <w:r w:rsidRPr="00573049">
              <w:rPr>
                <w:rFonts w:ascii="Aptos" w:hAnsi="Aptos" w:eastAsia="Aptos" w:cs="Times New Roman"/>
              </w:rPr>
              <w:t> </w:t>
            </w:r>
            <w:r w:rsidRPr="00573049">
              <w:rPr>
                <w:rFonts w:ascii="Aptos" w:hAnsi="Aptos" w:eastAsia="Aptos" w:cs="Times New Roman"/>
              </w:rPr>
              <w:br/>
            </w:r>
            <w:r w:rsidRPr="00573049">
              <w:rPr>
                <w:rFonts w:ascii="Aptos" w:hAnsi="Aptos" w:eastAsia="Aptos" w:cs="Times New Roman"/>
              </w:rPr>
              <w:t> </w:t>
            </w:r>
            <w:r w:rsidRPr="00573049">
              <w:rPr>
                <w:rFonts w:ascii="Aptos" w:hAnsi="Aptos" w:eastAsia="Aptos" w:cs="Times New Roman"/>
              </w:rPr>
              <w:br/>
            </w:r>
            <w:r w:rsidRPr="00573049">
              <w:rPr>
                <w:rFonts w:ascii="Aptos" w:hAnsi="Aptos" w:eastAsia="Aptos" w:cs="Times New Roman"/>
              </w:rPr>
              <w:t> </w:t>
            </w:r>
          </w:p>
        </w:tc>
      </w:tr>
    </w:tbl>
    <w:p w:rsidRPr="00573049" w:rsidR="00573049" w:rsidP="7AE591FA" w:rsidRDefault="00573049" w14:paraId="6A84A5AA" w14:textId="77777777">
      <w:pPr>
        <w:keepNext/>
        <w:keepLines/>
        <w:spacing w:before="360" w:after="80" w:line="278" w:lineRule="auto"/>
        <w:rPr>
          <w:rFonts w:eastAsia="Arial" w:cs="Arial"/>
          <w:b/>
          <w:bCs/>
          <w:sz w:val="32"/>
          <w:szCs w:val="32"/>
        </w:rPr>
      </w:pPr>
      <w:r w:rsidRPr="7AE591FA">
        <w:rPr>
          <w:rFonts w:eastAsia="Arial" w:cs="Arial"/>
          <w:b/>
          <w:bCs/>
          <w:sz w:val="32"/>
          <w:szCs w:val="32"/>
        </w:rPr>
        <w:t>6. Impact</w:t>
      </w:r>
    </w:p>
    <w:tbl>
      <w:tblPr>
        <w:tblStyle w:val="GridTable1Light-Accent11"/>
        <w:tblW w:w="5000" w:type="pct"/>
        <w:tblInd w:w="0" w:type="dxa"/>
        <w:tblLook w:val="04A0" w:firstRow="1" w:lastRow="0" w:firstColumn="1" w:lastColumn="0" w:noHBand="0" w:noVBand="1"/>
      </w:tblPr>
      <w:tblGrid>
        <w:gridCol w:w="721"/>
        <w:gridCol w:w="2885"/>
        <w:gridCol w:w="5410"/>
      </w:tblGrid>
      <w:tr w:rsidRPr="00573049" w:rsidR="00573049" w:rsidTr="6DC8A69D" w14:paraId="200BDE2B" w14:textId="77777777">
        <w:tc>
          <w:tcPr>
            <w:tcW w:w="400" w:type="pct"/>
            <w:tcMar/>
            <w:vAlign w:val="center"/>
            <w:hideMark/>
          </w:tcPr>
          <w:p w:rsidRPr="00573049" w:rsidR="00573049" w:rsidP="00573049" w:rsidRDefault="00573049" w14:paraId="7DD457B3" w14:textId="77777777">
            <w:pPr>
              <w:spacing w:after="160" w:line="240" w:lineRule="auto"/>
              <w:rPr>
                <w:rFonts w:ascii="Aptos" w:hAnsi="Aptos" w:eastAsia="Aptos" w:cs="Times New Roman"/>
                <w:lang w:eastAsia="en-GB"/>
              </w:rPr>
            </w:pPr>
            <w:r w:rsidRPr="00573049">
              <w:rPr>
                <w:rFonts w:ascii="Aptos" w:hAnsi="Aptos" w:eastAsia="Aptos" w:cs="Times New Roman"/>
                <w:b/>
                <w:bCs/>
              </w:rPr>
              <w:t>20</w:t>
            </w:r>
          </w:p>
        </w:tc>
        <w:tc>
          <w:tcPr>
            <w:tcW w:w="1600" w:type="pct"/>
            <w:tcMar/>
            <w:vAlign w:val="center"/>
            <w:hideMark/>
          </w:tcPr>
          <w:p w:rsidRPr="00573049" w:rsidR="00573049" w:rsidP="00573049" w:rsidRDefault="00573049" w14:paraId="56357246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6DC8A69D" w:rsidR="00573049">
              <w:rPr>
                <w:rFonts w:ascii="Aptos" w:hAnsi="Aptos" w:eastAsia="Aptos" w:cs="Times New Roman"/>
                <w:b w:val="1"/>
                <w:bCs w:val="1"/>
              </w:rPr>
              <w:t>Jobs or opportunities created</w:t>
            </w:r>
            <w:r>
              <w:br/>
            </w:r>
            <w:r w:rsidRPr="6DC8A69D" w:rsidR="00573049">
              <w:rPr>
                <w:rFonts w:ascii="Aptos" w:hAnsi="Aptos" w:eastAsia="Aptos" w:cs="Times New Roman"/>
                <w:i w:val="1"/>
                <w:iCs w:val="1"/>
              </w:rPr>
              <w:t>Max 100 words</w:t>
            </w:r>
          </w:p>
        </w:tc>
        <w:tc>
          <w:tcPr>
            <w:tcW w:w="3000" w:type="pct"/>
            <w:tcMar/>
            <w:vAlign w:val="center"/>
            <w:hideMark/>
          </w:tcPr>
          <w:p w:rsidRPr="00573049" w:rsidR="00573049" w:rsidP="00573049" w:rsidRDefault="00573049" w14:paraId="5B6DD832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</w:rPr>
              <w:t> </w:t>
            </w:r>
            <w:r w:rsidRPr="00573049">
              <w:rPr>
                <w:rFonts w:ascii="Aptos" w:hAnsi="Aptos" w:eastAsia="Aptos" w:cs="Times New Roman"/>
              </w:rPr>
              <w:br/>
            </w:r>
            <w:r w:rsidRPr="00573049">
              <w:rPr>
                <w:rFonts w:ascii="Aptos" w:hAnsi="Aptos" w:eastAsia="Aptos" w:cs="Times New Roman"/>
              </w:rPr>
              <w:t> </w:t>
            </w:r>
            <w:r w:rsidRPr="00573049">
              <w:rPr>
                <w:rFonts w:ascii="Aptos" w:hAnsi="Aptos" w:eastAsia="Aptos" w:cs="Times New Roman"/>
              </w:rPr>
              <w:br/>
            </w:r>
            <w:r w:rsidRPr="00573049">
              <w:rPr>
                <w:rFonts w:ascii="Aptos" w:hAnsi="Aptos" w:eastAsia="Aptos" w:cs="Times New Roman"/>
              </w:rPr>
              <w:t> </w:t>
            </w:r>
          </w:p>
        </w:tc>
      </w:tr>
      <w:tr w:rsidRPr="00573049" w:rsidR="00573049" w:rsidTr="6DC8A69D" w14:paraId="08089E43" w14:textId="77777777"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0256CF99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  <w:b/>
                <w:bCs/>
              </w:rPr>
              <w:t>21</w:t>
            </w:r>
          </w:p>
        </w:tc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5766C7FE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6DC8A69D" w:rsidR="00573049">
              <w:rPr>
                <w:rFonts w:ascii="Aptos" w:hAnsi="Aptos" w:eastAsia="Aptos" w:cs="Times New Roman"/>
                <w:b w:val="1"/>
                <w:bCs w:val="1"/>
              </w:rPr>
              <w:t>Skills / training plans</w:t>
            </w:r>
            <w:r>
              <w:br/>
            </w:r>
            <w:r w:rsidRPr="6DC8A69D" w:rsidR="00573049">
              <w:rPr>
                <w:rFonts w:ascii="Aptos" w:hAnsi="Aptos" w:eastAsia="Aptos" w:cs="Times New Roman"/>
                <w:i w:val="1"/>
                <w:iCs w:val="1"/>
              </w:rPr>
              <w:t>Max 100 words</w:t>
            </w:r>
          </w:p>
        </w:tc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1D1349F3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</w:rPr>
              <w:t> </w:t>
            </w:r>
            <w:r w:rsidRPr="00573049">
              <w:rPr>
                <w:rFonts w:ascii="Aptos" w:hAnsi="Aptos" w:eastAsia="Aptos" w:cs="Times New Roman"/>
              </w:rPr>
              <w:br/>
            </w:r>
            <w:r w:rsidRPr="00573049">
              <w:rPr>
                <w:rFonts w:ascii="Aptos" w:hAnsi="Aptos" w:eastAsia="Aptos" w:cs="Times New Roman"/>
              </w:rPr>
              <w:t> </w:t>
            </w:r>
            <w:r w:rsidRPr="00573049">
              <w:rPr>
                <w:rFonts w:ascii="Aptos" w:hAnsi="Aptos" w:eastAsia="Aptos" w:cs="Times New Roman"/>
              </w:rPr>
              <w:br/>
            </w:r>
            <w:r w:rsidRPr="00573049">
              <w:rPr>
                <w:rFonts w:ascii="Aptos" w:hAnsi="Aptos" w:eastAsia="Aptos" w:cs="Times New Roman"/>
              </w:rPr>
              <w:t> </w:t>
            </w:r>
          </w:p>
        </w:tc>
      </w:tr>
      <w:tr w:rsidRPr="00573049" w:rsidR="00573049" w:rsidTr="6DC8A69D" w14:paraId="6BCA5B1F" w14:textId="77777777"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4DAC1F8B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  <w:b/>
                <w:bCs/>
              </w:rPr>
              <w:t>22</w:t>
            </w:r>
          </w:p>
        </w:tc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5F4301F8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6DC8A69D" w:rsidR="00573049">
              <w:rPr>
                <w:rFonts w:ascii="Aptos" w:hAnsi="Aptos" w:eastAsia="Aptos" w:cs="Times New Roman"/>
                <w:b w:val="1"/>
                <w:bCs w:val="1"/>
              </w:rPr>
              <w:t>Any long-term benefits</w:t>
            </w:r>
            <w:r>
              <w:br/>
            </w:r>
            <w:r w:rsidRPr="6DC8A69D" w:rsidR="00573049">
              <w:rPr>
                <w:rFonts w:ascii="Aptos" w:hAnsi="Aptos" w:eastAsia="Aptos" w:cs="Times New Roman"/>
                <w:i w:val="1"/>
                <w:iCs w:val="1"/>
              </w:rPr>
              <w:t>Max 100 words</w:t>
            </w:r>
          </w:p>
        </w:tc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28AF6535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</w:rPr>
              <w:t> </w:t>
            </w:r>
            <w:r w:rsidRPr="00573049">
              <w:rPr>
                <w:rFonts w:ascii="Aptos" w:hAnsi="Aptos" w:eastAsia="Aptos" w:cs="Times New Roman"/>
              </w:rPr>
              <w:br/>
            </w:r>
            <w:r w:rsidRPr="00573049">
              <w:rPr>
                <w:rFonts w:ascii="Aptos" w:hAnsi="Aptos" w:eastAsia="Aptos" w:cs="Times New Roman"/>
              </w:rPr>
              <w:t> </w:t>
            </w:r>
            <w:r w:rsidRPr="00573049">
              <w:rPr>
                <w:rFonts w:ascii="Aptos" w:hAnsi="Aptos" w:eastAsia="Aptos" w:cs="Times New Roman"/>
              </w:rPr>
              <w:br/>
            </w:r>
            <w:r w:rsidRPr="00573049">
              <w:rPr>
                <w:rFonts w:ascii="Aptos" w:hAnsi="Aptos" w:eastAsia="Aptos" w:cs="Times New Roman"/>
              </w:rPr>
              <w:t> </w:t>
            </w:r>
          </w:p>
        </w:tc>
      </w:tr>
    </w:tbl>
    <w:p w:rsidRPr="00573049" w:rsidR="00573049" w:rsidP="7AE591FA" w:rsidRDefault="00573049" w14:paraId="4D16AF4B" w14:textId="22EB50B9">
      <w:pPr>
        <w:keepNext w:val="1"/>
        <w:keepLines w:val="1"/>
        <w:spacing w:before="360" w:after="80" w:line="278" w:lineRule="auto"/>
        <w:rPr>
          <w:rFonts w:eastAsia="Arial" w:cs="Arial"/>
          <w:b w:val="1"/>
          <w:bCs w:val="1"/>
          <w:sz w:val="32"/>
          <w:szCs w:val="32"/>
        </w:rPr>
      </w:pPr>
      <w:r w:rsidRPr="6DC8A69D" w:rsidR="00573049">
        <w:rPr>
          <w:rFonts w:eastAsia="Arial" w:cs="Arial"/>
          <w:b w:val="1"/>
          <w:bCs w:val="1"/>
          <w:sz w:val="32"/>
          <w:szCs w:val="32"/>
        </w:rPr>
        <w:t>Company Track Record</w:t>
      </w:r>
    </w:p>
    <w:tbl>
      <w:tblPr>
        <w:tblStyle w:val="GridTable1Light-Accent11"/>
        <w:tblW w:w="5000" w:type="pct"/>
        <w:tblInd w:w="0" w:type="dxa"/>
        <w:tblLook w:val="04A0" w:firstRow="1" w:lastRow="0" w:firstColumn="1" w:lastColumn="0" w:noHBand="0" w:noVBand="1"/>
      </w:tblPr>
      <w:tblGrid>
        <w:gridCol w:w="721"/>
        <w:gridCol w:w="2885"/>
        <w:gridCol w:w="5410"/>
      </w:tblGrid>
      <w:tr w:rsidRPr="00573049" w:rsidR="00573049" w:rsidTr="6DC8A69D" w14:paraId="621DD889" w14:textId="77777777">
        <w:tc>
          <w:tcPr>
            <w:tcW w:w="400" w:type="pct"/>
            <w:tcMar/>
            <w:vAlign w:val="center"/>
            <w:hideMark/>
          </w:tcPr>
          <w:p w:rsidRPr="00573049" w:rsidR="00573049" w:rsidP="00573049" w:rsidRDefault="00573049" w14:paraId="7A4FB3F9" w14:textId="77777777">
            <w:pPr>
              <w:spacing w:after="160" w:line="240" w:lineRule="auto"/>
              <w:rPr>
                <w:rFonts w:ascii="Aptos" w:hAnsi="Aptos" w:eastAsia="Aptos" w:cs="Times New Roman"/>
                <w:lang w:eastAsia="en-GB"/>
              </w:rPr>
            </w:pPr>
            <w:r w:rsidRPr="00573049">
              <w:rPr>
                <w:rFonts w:ascii="Aptos" w:hAnsi="Aptos" w:eastAsia="Aptos" w:cs="Times New Roman"/>
                <w:b/>
                <w:bCs/>
              </w:rPr>
              <w:t>23</w:t>
            </w:r>
          </w:p>
        </w:tc>
        <w:tc>
          <w:tcPr>
            <w:tcW w:w="1600" w:type="pct"/>
            <w:tcMar/>
            <w:vAlign w:val="center"/>
            <w:hideMark/>
          </w:tcPr>
          <w:p w:rsidRPr="00573049" w:rsidR="00573049" w:rsidP="00573049" w:rsidRDefault="00573049" w14:paraId="5EB84E97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6DC8A69D" w:rsidR="00573049">
              <w:rPr>
                <w:rFonts w:ascii="Aptos" w:hAnsi="Aptos" w:eastAsia="Aptos" w:cs="Times New Roman"/>
                <w:b w:val="1"/>
                <w:bCs w:val="1"/>
              </w:rPr>
              <w:t>Overview of company</w:t>
            </w:r>
            <w:r>
              <w:br/>
            </w:r>
            <w:r w:rsidRPr="6DC8A69D" w:rsidR="00573049">
              <w:rPr>
                <w:rFonts w:ascii="Aptos" w:hAnsi="Aptos" w:eastAsia="Aptos" w:cs="Times New Roman"/>
                <w:i w:val="1"/>
                <w:iCs w:val="1"/>
              </w:rPr>
              <w:t>Max 150 words</w:t>
            </w:r>
          </w:p>
        </w:tc>
        <w:tc>
          <w:tcPr>
            <w:tcW w:w="3000" w:type="pct"/>
            <w:tcMar/>
            <w:vAlign w:val="center"/>
            <w:hideMark/>
          </w:tcPr>
          <w:p w:rsidRPr="00573049" w:rsidR="00573049" w:rsidP="00573049" w:rsidRDefault="00573049" w14:paraId="5FABEFDD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</w:rPr>
              <w:t> </w:t>
            </w:r>
            <w:r w:rsidRPr="00573049">
              <w:rPr>
                <w:rFonts w:ascii="Aptos" w:hAnsi="Aptos" w:eastAsia="Aptos" w:cs="Times New Roman"/>
              </w:rPr>
              <w:br/>
            </w:r>
            <w:r w:rsidRPr="00573049">
              <w:rPr>
                <w:rFonts w:ascii="Aptos" w:hAnsi="Aptos" w:eastAsia="Aptos" w:cs="Times New Roman"/>
              </w:rPr>
              <w:t> </w:t>
            </w:r>
            <w:r w:rsidRPr="00573049">
              <w:rPr>
                <w:rFonts w:ascii="Aptos" w:hAnsi="Aptos" w:eastAsia="Aptos" w:cs="Times New Roman"/>
              </w:rPr>
              <w:br/>
            </w:r>
            <w:r w:rsidRPr="00573049">
              <w:rPr>
                <w:rFonts w:ascii="Aptos" w:hAnsi="Aptos" w:eastAsia="Aptos" w:cs="Times New Roman"/>
              </w:rPr>
              <w:t> </w:t>
            </w:r>
            <w:r w:rsidRPr="00573049">
              <w:rPr>
                <w:rFonts w:ascii="Aptos" w:hAnsi="Aptos" w:eastAsia="Aptos" w:cs="Times New Roman"/>
              </w:rPr>
              <w:br/>
            </w:r>
            <w:r w:rsidRPr="00573049">
              <w:rPr>
                <w:rFonts w:ascii="Aptos" w:hAnsi="Aptos" w:eastAsia="Aptos" w:cs="Times New Roman"/>
              </w:rPr>
              <w:t> </w:t>
            </w:r>
          </w:p>
        </w:tc>
      </w:tr>
      <w:tr w:rsidRPr="00573049" w:rsidR="00573049" w:rsidTr="6DC8A69D" w14:paraId="4DD79ADF" w14:textId="77777777"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2E08E526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  <w:b/>
                <w:bCs/>
              </w:rPr>
              <w:t>24</w:t>
            </w:r>
          </w:p>
        </w:tc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264BB36E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6DC8A69D" w:rsidR="00573049">
              <w:rPr>
                <w:rFonts w:ascii="Aptos" w:hAnsi="Aptos" w:eastAsia="Aptos" w:cs="Times New Roman"/>
                <w:b w:val="1"/>
                <w:bCs w:val="1"/>
              </w:rPr>
              <w:t>Track record</w:t>
            </w:r>
            <w:r>
              <w:br/>
            </w:r>
            <w:r w:rsidRPr="6DC8A69D" w:rsidR="00573049">
              <w:rPr>
                <w:rFonts w:ascii="Aptos" w:hAnsi="Aptos" w:eastAsia="Aptos" w:cs="Times New Roman"/>
                <w:i w:val="1"/>
                <w:iCs w:val="1"/>
              </w:rPr>
              <w:t>Max 150 words</w:t>
            </w:r>
          </w:p>
        </w:tc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412F4785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</w:rPr>
              <w:t> </w:t>
            </w:r>
            <w:r w:rsidRPr="00573049">
              <w:rPr>
                <w:rFonts w:ascii="Aptos" w:hAnsi="Aptos" w:eastAsia="Aptos" w:cs="Times New Roman"/>
              </w:rPr>
              <w:br/>
            </w:r>
            <w:r w:rsidRPr="00573049">
              <w:rPr>
                <w:rFonts w:ascii="Aptos" w:hAnsi="Aptos" w:eastAsia="Aptos" w:cs="Times New Roman"/>
              </w:rPr>
              <w:t> </w:t>
            </w:r>
            <w:r w:rsidRPr="00573049">
              <w:rPr>
                <w:rFonts w:ascii="Aptos" w:hAnsi="Aptos" w:eastAsia="Aptos" w:cs="Times New Roman"/>
              </w:rPr>
              <w:br/>
            </w:r>
            <w:r w:rsidRPr="00573049">
              <w:rPr>
                <w:rFonts w:ascii="Aptos" w:hAnsi="Aptos" w:eastAsia="Aptos" w:cs="Times New Roman"/>
              </w:rPr>
              <w:t> </w:t>
            </w:r>
            <w:r w:rsidRPr="00573049">
              <w:rPr>
                <w:rFonts w:ascii="Aptos" w:hAnsi="Aptos" w:eastAsia="Aptos" w:cs="Times New Roman"/>
              </w:rPr>
              <w:br/>
            </w:r>
            <w:r w:rsidRPr="00573049">
              <w:rPr>
                <w:rFonts w:ascii="Aptos" w:hAnsi="Aptos" w:eastAsia="Aptos" w:cs="Times New Roman"/>
              </w:rPr>
              <w:t> </w:t>
            </w:r>
          </w:p>
        </w:tc>
      </w:tr>
    </w:tbl>
    <w:p w:rsidRPr="00573049" w:rsidR="00573049" w:rsidP="7AE591FA" w:rsidRDefault="00573049" w14:paraId="635D49E1" w14:textId="36ECB4F4">
      <w:pPr>
        <w:keepNext w:val="1"/>
        <w:keepLines w:val="1"/>
        <w:spacing w:before="360" w:after="80" w:line="278" w:lineRule="auto"/>
        <w:rPr>
          <w:rFonts w:eastAsia="Arial" w:cs="Arial"/>
          <w:b w:val="1"/>
          <w:bCs w:val="1"/>
          <w:sz w:val="32"/>
          <w:szCs w:val="32"/>
        </w:rPr>
      </w:pPr>
      <w:r w:rsidRPr="6DC8A69D" w:rsidR="00573049">
        <w:rPr>
          <w:rFonts w:eastAsia="Arial" w:cs="Arial"/>
          <w:b w:val="1"/>
          <w:bCs w:val="1"/>
          <w:sz w:val="32"/>
          <w:szCs w:val="32"/>
        </w:rPr>
        <w:t>Funding Request</w:t>
      </w:r>
    </w:p>
    <w:tbl>
      <w:tblPr>
        <w:tblStyle w:val="GridTable1Light-Accent11"/>
        <w:tblW w:w="5000" w:type="pct"/>
        <w:tblInd w:w="0" w:type="dxa"/>
        <w:tblLook w:val="04A0" w:firstRow="1" w:lastRow="0" w:firstColumn="1" w:lastColumn="0" w:noHBand="0" w:noVBand="1"/>
      </w:tblPr>
      <w:tblGrid>
        <w:gridCol w:w="721"/>
        <w:gridCol w:w="2885"/>
        <w:gridCol w:w="5410"/>
      </w:tblGrid>
      <w:tr w:rsidRPr="00573049" w:rsidR="00573049" w:rsidTr="6DC8A69D" w14:paraId="0C557C67" w14:textId="77777777">
        <w:tc>
          <w:tcPr>
            <w:tcW w:w="400" w:type="pct"/>
            <w:tcMar/>
            <w:vAlign w:val="center"/>
            <w:hideMark/>
          </w:tcPr>
          <w:p w:rsidRPr="00573049" w:rsidR="00573049" w:rsidP="00573049" w:rsidRDefault="00573049" w14:paraId="0CE83A06" w14:textId="77777777">
            <w:pPr>
              <w:spacing w:after="160" w:line="240" w:lineRule="auto"/>
              <w:rPr>
                <w:rFonts w:ascii="Aptos" w:hAnsi="Aptos" w:eastAsia="Aptos" w:cs="Times New Roman"/>
                <w:lang w:eastAsia="en-GB"/>
              </w:rPr>
            </w:pPr>
            <w:r w:rsidRPr="00573049">
              <w:rPr>
                <w:rFonts w:ascii="Aptos" w:hAnsi="Aptos" w:eastAsia="Aptos" w:cs="Times New Roman"/>
                <w:b/>
                <w:bCs/>
              </w:rPr>
              <w:t>25</w:t>
            </w:r>
          </w:p>
        </w:tc>
        <w:tc>
          <w:tcPr>
            <w:tcW w:w="1600" w:type="pct"/>
            <w:tcMar/>
            <w:vAlign w:val="center"/>
            <w:hideMark/>
          </w:tcPr>
          <w:p w:rsidRPr="00573049" w:rsidR="00573049" w:rsidP="00573049" w:rsidRDefault="00573049" w14:paraId="4406A044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6DC8A69D" w:rsidR="00573049">
              <w:rPr>
                <w:rFonts w:ascii="Aptos" w:hAnsi="Aptos" w:eastAsia="Aptos" w:cs="Times New Roman"/>
                <w:b w:val="1"/>
                <w:bCs w:val="1"/>
              </w:rPr>
              <w:t>How will funding be used?</w:t>
            </w:r>
            <w:r>
              <w:br/>
            </w:r>
            <w:r w:rsidRPr="6DC8A69D" w:rsidR="00573049">
              <w:rPr>
                <w:rFonts w:ascii="Aptos" w:hAnsi="Aptos" w:eastAsia="Aptos" w:cs="Times New Roman"/>
                <w:i w:val="1"/>
                <w:iCs w:val="1"/>
              </w:rPr>
              <w:t>Max 150 words</w:t>
            </w:r>
          </w:p>
        </w:tc>
        <w:tc>
          <w:tcPr>
            <w:tcW w:w="3000" w:type="pct"/>
            <w:tcMar/>
            <w:vAlign w:val="center"/>
            <w:hideMark/>
          </w:tcPr>
          <w:p w:rsidRPr="00573049" w:rsidR="00573049" w:rsidP="00573049" w:rsidRDefault="00573049" w14:paraId="4D3F315C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</w:rPr>
              <w:t> </w:t>
            </w:r>
            <w:r w:rsidRPr="00573049">
              <w:rPr>
                <w:rFonts w:ascii="Aptos" w:hAnsi="Aptos" w:eastAsia="Aptos" w:cs="Times New Roman"/>
              </w:rPr>
              <w:br/>
            </w:r>
            <w:r w:rsidRPr="00573049">
              <w:rPr>
                <w:rFonts w:ascii="Aptos" w:hAnsi="Aptos" w:eastAsia="Aptos" w:cs="Times New Roman"/>
              </w:rPr>
              <w:t> </w:t>
            </w:r>
            <w:r w:rsidRPr="00573049">
              <w:rPr>
                <w:rFonts w:ascii="Aptos" w:hAnsi="Aptos" w:eastAsia="Aptos" w:cs="Times New Roman"/>
              </w:rPr>
              <w:br/>
            </w:r>
            <w:r w:rsidRPr="00573049">
              <w:rPr>
                <w:rFonts w:ascii="Aptos" w:hAnsi="Aptos" w:eastAsia="Aptos" w:cs="Times New Roman"/>
              </w:rPr>
              <w:t> </w:t>
            </w:r>
            <w:r w:rsidRPr="00573049">
              <w:rPr>
                <w:rFonts w:ascii="Aptos" w:hAnsi="Aptos" w:eastAsia="Aptos" w:cs="Times New Roman"/>
              </w:rPr>
              <w:br/>
            </w:r>
            <w:r w:rsidRPr="00573049">
              <w:rPr>
                <w:rFonts w:ascii="Aptos" w:hAnsi="Aptos" w:eastAsia="Aptos" w:cs="Times New Roman"/>
              </w:rPr>
              <w:t> </w:t>
            </w:r>
          </w:p>
        </w:tc>
      </w:tr>
      <w:tr w:rsidRPr="00573049" w:rsidR="00573049" w:rsidTr="6DC8A69D" w14:paraId="35E83453" w14:textId="77777777"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46923710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  <w:b/>
                <w:bCs/>
              </w:rPr>
              <w:t>26</w:t>
            </w:r>
          </w:p>
        </w:tc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72572AC4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6DC8A69D" w:rsidR="00573049">
              <w:rPr>
                <w:rFonts w:ascii="Aptos" w:hAnsi="Aptos" w:eastAsia="Aptos" w:cs="Times New Roman"/>
                <w:b w:val="1"/>
                <w:bCs w:val="1"/>
              </w:rPr>
              <w:t>How will it help move the project into production?</w:t>
            </w:r>
            <w:r>
              <w:br/>
            </w:r>
            <w:r w:rsidRPr="6DC8A69D" w:rsidR="00573049">
              <w:rPr>
                <w:rFonts w:ascii="Aptos" w:hAnsi="Aptos" w:eastAsia="Aptos" w:cs="Times New Roman"/>
                <w:i w:val="1"/>
                <w:iCs w:val="1"/>
              </w:rPr>
              <w:t>Max 150 words</w:t>
            </w:r>
          </w:p>
        </w:tc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151085C3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</w:rPr>
              <w:t> </w:t>
            </w:r>
            <w:r w:rsidRPr="00573049">
              <w:rPr>
                <w:rFonts w:ascii="Aptos" w:hAnsi="Aptos" w:eastAsia="Aptos" w:cs="Times New Roman"/>
              </w:rPr>
              <w:br/>
            </w:r>
            <w:r w:rsidRPr="00573049">
              <w:rPr>
                <w:rFonts w:ascii="Aptos" w:hAnsi="Aptos" w:eastAsia="Aptos" w:cs="Times New Roman"/>
              </w:rPr>
              <w:t> </w:t>
            </w:r>
            <w:r w:rsidRPr="00573049">
              <w:rPr>
                <w:rFonts w:ascii="Aptos" w:hAnsi="Aptos" w:eastAsia="Aptos" w:cs="Times New Roman"/>
              </w:rPr>
              <w:br/>
            </w:r>
            <w:r w:rsidRPr="00573049">
              <w:rPr>
                <w:rFonts w:ascii="Aptos" w:hAnsi="Aptos" w:eastAsia="Aptos" w:cs="Times New Roman"/>
              </w:rPr>
              <w:t> </w:t>
            </w:r>
            <w:r w:rsidRPr="00573049">
              <w:rPr>
                <w:rFonts w:ascii="Aptos" w:hAnsi="Aptos" w:eastAsia="Aptos" w:cs="Times New Roman"/>
              </w:rPr>
              <w:br/>
            </w:r>
            <w:r w:rsidRPr="00573049">
              <w:rPr>
                <w:rFonts w:ascii="Aptos" w:hAnsi="Aptos" w:eastAsia="Aptos" w:cs="Times New Roman"/>
              </w:rPr>
              <w:t> </w:t>
            </w:r>
          </w:p>
        </w:tc>
      </w:tr>
      <w:tr w:rsidRPr="00573049" w:rsidR="00573049" w:rsidTr="6DC8A69D" w14:paraId="62D5008C" w14:textId="77777777"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282C2D9E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  <w:b/>
                <w:bCs/>
              </w:rPr>
              <w:t>27</w:t>
            </w:r>
          </w:p>
        </w:tc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41DEDB98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  <w:b/>
                <w:bCs/>
              </w:rPr>
              <w:t>Does the company have a UK bank account?</w:t>
            </w:r>
          </w:p>
        </w:tc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1D9B1DDA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</w:rPr>
              <w:t> </w:t>
            </w:r>
          </w:p>
        </w:tc>
      </w:tr>
    </w:tbl>
    <w:p w:rsidRPr="00573049" w:rsidR="00573049" w:rsidP="7AE591FA" w:rsidRDefault="00573049" w14:paraId="2082D839" w14:textId="50983EE9">
      <w:pPr>
        <w:keepNext w:val="1"/>
        <w:keepLines w:val="1"/>
        <w:spacing w:before="360" w:after="80" w:line="278" w:lineRule="auto"/>
        <w:rPr>
          <w:rFonts w:eastAsia="Arial" w:cs="Arial"/>
          <w:b w:val="1"/>
          <w:bCs w:val="1"/>
          <w:sz w:val="32"/>
          <w:szCs w:val="32"/>
        </w:rPr>
      </w:pPr>
      <w:r w:rsidRPr="6DC8A69D" w:rsidR="00573049">
        <w:rPr>
          <w:rFonts w:eastAsia="Arial" w:cs="Arial"/>
          <w:b w:val="1"/>
          <w:bCs w:val="1"/>
          <w:sz w:val="32"/>
          <w:szCs w:val="32"/>
        </w:rPr>
        <w:t>Key Personnel</w:t>
      </w:r>
    </w:p>
    <w:tbl>
      <w:tblPr>
        <w:tblStyle w:val="GridTable1Light-Accent11"/>
        <w:tblW w:w="5000" w:type="pct"/>
        <w:tblInd w:w="0" w:type="dxa"/>
        <w:tblLook w:val="04A0" w:firstRow="1" w:lastRow="0" w:firstColumn="1" w:lastColumn="0" w:noHBand="0" w:noVBand="1"/>
      </w:tblPr>
      <w:tblGrid>
        <w:gridCol w:w="721"/>
        <w:gridCol w:w="2885"/>
        <w:gridCol w:w="5410"/>
      </w:tblGrid>
      <w:tr w:rsidRPr="00573049" w:rsidR="00573049" w:rsidTr="6DC8A69D" w14:paraId="3E1F842E" w14:textId="77777777">
        <w:tc>
          <w:tcPr>
            <w:tcW w:w="400" w:type="pct"/>
            <w:tcMar/>
            <w:vAlign w:val="center"/>
            <w:hideMark/>
          </w:tcPr>
          <w:p w:rsidRPr="00573049" w:rsidR="00573049" w:rsidP="00573049" w:rsidRDefault="00573049" w14:paraId="56ADC29F" w14:textId="77777777">
            <w:pPr>
              <w:spacing w:after="160" w:line="240" w:lineRule="auto"/>
              <w:rPr>
                <w:rFonts w:ascii="Aptos" w:hAnsi="Aptos" w:eastAsia="Aptos" w:cs="Times New Roman"/>
                <w:lang w:eastAsia="en-GB"/>
              </w:rPr>
            </w:pPr>
            <w:r w:rsidRPr="00573049">
              <w:rPr>
                <w:rFonts w:ascii="Aptos" w:hAnsi="Aptos" w:eastAsia="Aptos" w:cs="Times New Roman"/>
                <w:b/>
                <w:bCs/>
              </w:rPr>
              <w:t>28</w:t>
            </w:r>
          </w:p>
        </w:tc>
        <w:tc>
          <w:tcPr>
            <w:tcW w:w="1600" w:type="pct"/>
            <w:tcMar/>
            <w:vAlign w:val="center"/>
            <w:hideMark/>
          </w:tcPr>
          <w:p w:rsidRPr="00573049" w:rsidR="00573049" w:rsidP="00573049" w:rsidRDefault="00573049" w14:paraId="63102547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  <w:b/>
                <w:bCs/>
              </w:rPr>
              <w:t>Who will be the executive in charge of production?</w:t>
            </w:r>
          </w:p>
        </w:tc>
        <w:tc>
          <w:tcPr>
            <w:tcW w:w="3000" w:type="pct"/>
            <w:tcMar/>
            <w:vAlign w:val="center"/>
            <w:hideMark/>
          </w:tcPr>
          <w:p w:rsidRPr="00573049" w:rsidR="00573049" w:rsidP="00573049" w:rsidRDefault="00573049" w14:paraId="7D72F49F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</w:rPr>
              <w:t> </w:t>
            </w:r>
            <w:r w:rsidRPr="00573049">
              <w:rPr>
                <w:rFonts w:ascii="Aptos" w:hAnsi="Aptos" w:eastAsia="Aptos" w:cs="Times New Roman"/>
              </w:rPr>
              <w:br/>
            </w:r>
            <w:r w:rsidRPr="00573049">
              <w:rPr>
                <w:rFonts w:ascii="Aptos" w:hAnsi="Aptos" w:eastAsia="Aptos" w:cs="Times New Roman"/>
              </w:rPr>
              <w:t> </w:t>
            </w:r>
          </w:p>
        </w:tc>
      </w:tr>
      <w:tr w:rsidRPr="00573049" w:rsidR="00573049" w:rsidTr="6DC8A69D" w14:paraId="62AB61E6" w14:textId="77777777"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5A1E9B79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  <w:b/>
                <w:bCs/>
              </w:rPr>
              <w:t>29</w:t>
            </w:r>
          </w:p>
        </w:tc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633F44BA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  <w:b/>
                <w:bCs/>
              </w:rPr>
              <w:t>Who will represent the production company for business affairs, legal matters, and contracting?</w:t>
            </w:r>
          </w:p>
        </w:tc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0D3C7043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</w:rPr>
              <w:t> </w:t>
            </w:r>
            <w:r w:rsidRPr="00573049">
              <w:rPr>
                <w:rFonts w:ascii="Aptos" w:hAnsi="Aptos" w:eastAsia="Aptos" w:cs="Times New Roman"/>
              </w:rPr>
              <w:br/>
            </w:r>
            <w:r w:rsidRPr="00573049">
              <w:rPr>
                <w:rFonts w:ascii="Aptos" w:hAnsi="Aptos" w:eastAsia="Aptos" w:cs="Times New Roman"/>
              </w:rPr>
              <w:t> </w:t>
            </w:r>
          </w:p>
        </w:tc>
      </w:tr>
      <w:tr w:rsidRPr="00573049" w:rsidR="00573049" w:rsidTr="6DC8A69D" w14:paraId="443249A8" w14:textId="77777777"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63D7B129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  <w:b/>
                <w:bCs/>
              </w:rPr>
              <w:t>30</w:t>
            </w:r>
          </w:p>
        </w:tc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64B44E5B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  <w:b/>
                <w:bCs/>
              </w:rPr>
              <w:t>Who will oversee finance and be responsible for financial reporting?</w:t>
            </w:r>
          </w:p>
        </w:tc>
        <w:tc>
          <w:tcPr>
            <w:tcW w:w="0" w:type="auto"/>
            <w:tcMar/>
            <w:vAlign w:val="center"/>
            <w:hideMark/>
          </w:tcPr>
          <w:p w:rsidRPr="00573049" w:rsidR="00573049" w:rsidP="00573049" w:rsidRDefault="00573049" w14:paraId="742ED870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</w:rPr>
              <w:t> </w:t>
            </w:r>
            <w:r w:rsidRPr="00573049">
              <w:rPr>
                <w:rFonts w:ascii="Aptos" w:hAnsi="Aptos" w:eastAsia="Aptos" w:cs="Times New Roman"/>
              </w:rPr>
              <w:br/>
            </w:r>
            <w:r w:rsidRPr="00573049">
              <w:rPr>
                <w:rFonts w:ascii="Aptos" w:hAnsi="Aptos" w:eastAsia="Aptos" w:cs="Times New Roman"/>
              </w:rPr>
              <w:t> </w:t>
            </w:r>
          </w:p>
        </w:tc>
      </w:tr>
    </w:tbl>
    <w:p w:rsidR="6DC8A69D" w:rsidP="6DC8A69D" w:rsidRDefault="6DC8A69D" w14:paraId="6F5A652A" w14:textId="4712ADBB">
      <w:pPr>
        <w:keepNext w:val="1"/>
        <w:keepLines w:val="1"/>
        <w:spacing w:before="360" w:after="80" w:line="278" w:lineRule="auto"/>
        <w:rPr>
          <w:rFonts w:eastAsia="Arial" w:cs="Arial"/>
          <w:b w:val="1"/>
          <w:bCs w:val="1"/>
          <w:sz w:val="32"/>
          <w:szCs w:val="32"/>
        </w:rPr>
      </w:pPr>
    </w:p>
    <w:p w:rsidRPr="00573049" w:rsidR="00573049" w:rsidP="7AE591FA" w:rsidRDefault="34486E5B" w14:paraId="58408D5E" w14:textId="4A77FF97">
      <w:pPr>
        <w:keepNext w:val="1"/>
        <w:keepLines w:val="1"/>
        <w:spacing w:before="360" w:after="80" w:line="278" w:lineRule="auto"/>
        <w:rPr>
          <w:rFonts w:eastAsia="Arial" w:cs="Arial"/>
          <w:b w:val="1"/>
          <w:bCs w:val="1"/>
          <w:sz w:val="32"/>
          <w:szCs w:val="32"/>
        </w:rPr>
      </w:pPr>
      <w:r w:rsidRPr="6DC8A69D" w:rsidR="00573049">
        <w:rPr>
          <w:rFonts w:eastAsia="Arial" w:cs="Arial"/>
          <w:b w:val="1"/>
          <w:bCs w:val="1"/>
          <w:sz w:val="32"/>
          <w:szCs w:val="32"/>
        </w:rPr>
        <w:t>Additional Information</w:t>
      </w:r>
    </w:p>
    <w:tbl>
      <w:tblPr>
        <w:tblStyle w:val="GridTable1Light-Accent11"/>
        <w:tblW w:w="5000" w:type="pct"/>
        <w:tblInd w:w="0" w:type="dxa"/>
        <w:tblLook w:val="04A0" w:firstRow="1" w:lastRow="0" w:firstColumn="1" w:lastColumn="0" w:noHBand="0" w:noVBand="1"/>
      </w:tblPr>
      <w:tblGrid>
        <w:gridCol w:w="721"/>
        <w:gridCol w:w="2885"/>
        <w:gridCol w:w="5410"/>
      </w:tblGrid>
      <w:tr w:rsidRPr="00573049" w:rsidR="00573049" w:rsidTr="002D392E" w14:paraId="7D3E0C22" w14:textId="77777777">
        <w:tc>
          <w:tcPr>
            <w:tcW w:w="400" w:type="pct"/>
            <w:vAlign w:val="center"/>
            <w:hideMark/>
          </w:tcPr>
          <w:p w:rsidRPr="00573049" w:rsidR="00573049" w:rsidP="00573049" w:rsidRDefault="00573049" w14:paraId="3F7C3919" w14:textId="77777777">
            <w:pPr>
              <w:spacing w:after="160" w:line="240" w:lineRule="auto"/>
              <w:rPr>
                <w:rFonts w:ascii="Aptos" w:hAnsi="Aptos" w:eastAsia="Aptos" w:cs="Times New Roman"/>
                <w:lang w:eastAsia="en-GB"/>
              </w:rPr>
            </w:pPr>
            <w:r w:rsidRPr="00573049">
              <w:rPr>
                <w:rFonts w:ascii="Aptos" w:hAnsi="Aptos" w:eastAsia="Aptos" w:cs="Times New Roman"/>
                <w:b/>
                <w:bCs/>
              </w:rPr>
              <w:t>31</w:t>
            </w:r>
          </w:p>
        </w:tc>
        <w:tc>
          <w:tcPr>
            <w:tcW w:w="1600" w:type="pct"/>
            <w:vAlign w:val="center"/>
            <w:hideMark/>
          </w:tcPr>
          <w:p w:rsidRPr="00573049" w:rsidR="00573049" w:rsidP="00573049" w:rsidRDefault="00573049" w14:paraId="1BA747C8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  <w:b/>
                <w:bCs/>
              </w:rPr>
              <w:t>Any further details</w:t>
            </w:r>
            <w:r w:rsidRPr="00573049">
              <w:rPr>
                <w:rFonts w:ascii="Aptos" w:hAnsi="Aptos" w:eastAsia="Aptos" w:cs="Times New Roman"/>
              </w:rPr>
              <w:br/>
            </w:r>
            <w:r w:rsidRPr="00573049">
              <w:rPr>
                <w:rFonts w:ascii="Aptos" w:hAnsi="Aptos" w:eastAsia="Aptos" w:cs="Times New Roman"/>
              </w:rPr>
              <w:t>Max 150 words</w:t>
            </w:r>
          </w:p>
        </w:tc>
        <w:tc>
          <w:tcPr>
            <w:tcW w:w="3000" w:type="pct"/>
            <w:vAlign w:val="center"/>
            <w:hideMark/>
          </w:tcPr>
          <w:p w:rsidRPr="00573049" w:rsidR="00573049" w:rsidP="00573049" w:rsidRDefault="00573049" w14:paraId="7B797302" w14:textId="77777777">
            <w:pPr>
              <w:spacing w:after="160" w:line="240" w:lineRule="auto"/>
              <w:rPr>
                <w:rFonts w:ascii="Aptos" w:hAnsi="Aptos" w:eastAsia="Aptos" w:cs="Times New Roman"/>
              </w:rPr>
            </w:pPr>
            <w:r w:rsidRPr="00573049">
              <w:rPr>
                <w:rFonts w:ascii="Aptos" w:hAnsi="Aptos" w:eastAsia="Aptos" w:cs="Times New Roman"/>
              </w:rPr>
              <w:t> </w:t>
            </w:r>
            <w:r w:rsidRPr="00573049">
              <w:rPr>
                <w:rFonts w:ascii="Aptos" w:hAnsi="Aptos" w:eastAsia="Aptos" w:cs="Times New Roman"/>
              </w:rPr>
              <w:br/>
            </w:r>
            <w:r w:rsidRPr="00573049">
              <w:rPr>
                <w:rFonts w:ascii="Aptos" w:hAnsi="Aptos" w:eastAsia="Aptos" w:cs="Times New Roman"/>
              </w:rPr>
              <w:t> </w:t>
            </w:r>
            <w:r w:rsidRPr="00573049">
              <w:rPr>
                <w:rFonts w:ascii="Aptos" w:hAnsi="Aptos" w:eastAsia="Aptos" w:cs="Times New Roman"/>
              </w:rPr>
              <w:br/>
            </w:r>
            <w:r w:rsidRPr="00573049">
              <w:rPr>
                <w:rFonts w:ascii="Aptos" w:hAnsi="Aptos" w:eastAsia="Aptos" w:cs="Times New Roman"/>
              </w:rPr>
              <w:t> </w:t>
            </w:r>
            <w:r w:rsidRPr="00573049">
              <w:rPr>
                <w:rFonts w:ascii="Aptos" w:hAnsi="Aptos" w:eastAsia="Aptos" w:cs="Times New Roman"/>
              </w:rPr>
              <w:br/>
            </w:r>
            <w:r w:rsidRPr="00573049">
              <w:rPr>
                <w:rFonts w:ascii="Aptos" w:hAnsi="Aptos" w:eastAsia="Aptos" w:cs="Times New Roman"/>
              </w:rPr>
              <w:t> </w:t>
            </w:r>
          </w:p>
        </w:tc>
      </w:tr>
    </w:tbl>
    <w:p w:rsidRPr="00573049" w:rsidR="00573049" w:rsidP="00573049" w:rsidRDefault="00573049" w14:paraId="506470A8" w14:textId="77777777">
      <w:pPr>
        <w:spacing w:line="278" w:lineRule="auto"/>
        <w:rPr>
          <w:rFonts w:ascii="Aptos" w:hAnsi="Aptos" w:eastAsia="Aptos" w:cs="Times New Roman"/>
        </w:rPr>
      </w:pPr>
    </w:p>
    <w:tbl>
      <w:tblPr>
        <w:tblStyle w:val="GridTable1Light-Accent1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4A0" w:firstRow="1" w:lastRow="0" w:firstColumn="1" w:lastColumn="0" w:noHBand="0" w:noVBand="1"/>
      </w:tblPr>
      <w:tblGrid>
        <w:gridCol w:w="9015"/>
      </w:tblGrid>
      <w:tr w:rsidR="6DC8A69D" w:rsidTr="6DC8A69D" w14:paraId="0064D7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5" w:type="dxa"/>
            <w:tcBorders>
              <w:bottom w:val="single" w:color="8B8B8B" w:themeColor="accent1" w:themeTint="99" w:sz="12"/>
            </w:tcBorders>
            <w:shd w:val="clear" w:color="auto" w:fill="A5A5A5" w:themeFill="accent5"/>
            <w:tcMar>
              <w:left w:w="105" w:type="dxa"/>
              <w:right w:w="105" w:type="dxa"/>
            </w:tcMar>
            <w:vAlign w:val="top"/>
          </w:tcPr>
          <w:p w:rsidR="6DC8A69D" w:rsidP="6DC8A69D" w:rsidRDefault="6DC8A69D" w14:paraId="658B359B" w14:textId="5F71FB89">
            <w:pPr>
              <w:spacing w:line="360" w:lineRule="auto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32"/>
                <w:szCs w:val="32"/>
              </w:rPr>
            </w:pPr>
            <w:r w:rsidRPr="6DC8A69D" w:rsidR="6DC8A69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32"/>
                <w:szCs w:val="32"/>
                <w:lang w:val="en-GB"/>
              </w:rPr>
              <w:t>Declaration</w:t>
            </w:r>
          </w:p>
        </w:tc>
      </w:tr>
      <w:tr w:rsidR="6DC8A69D" w:rsidTr="6DC8A69D" w14:paraId="7C688D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5" w:type="dxa"/>
            <w:tcMar>
              <w:left w:w="105" w:type="dxa"/>
              <w:right w:w="105" w:type="dxa"/>
            </w:tcMar>
            <w:vAlign w:val="top"/>
          </w:tcPr>
          <w:p w:rsidR="6DC8A69D" w:rsidP="6DC8A69D" w:rsidRDefault="6DC8A69D" w14:paraId="7E73991E" w14:textId="424F23B6">
            <w:pPr>
              <w:spacing w:line="360" w:lineRule="auto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</w:rPr>
            </w:pPr>
            <w:r w:rsidRPr="6DC8A69D" w:rsidR="6DC8A69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en-GB"/>
              </w:rPr>
              <w:t>I confirm that the information provided in this Expression of Interest form is accurate and complete to the best of my knowledge. I understand that further information will be requested as part of the full application process.</w:t>
            </w:r>
          </w:p>
          <w:p w:rsidR="6DC8A69D" w:rsidP="6DC8A69D" w:rsidRDefault="6DC8A69D" w14:paraId="06C5B49D" w14:textId="29606708">
            <w:pPr>
              <w:spacing w:line="360" w:lineRule="auto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en-GB"/>
              </w:rPr>
            </w:pPr>
          </w:p>
          <w:p w:rsidR="6DC8A69D" w:rsidP="6DC8A69D" w:rsidRDefault="6DC8A69D" w14:paraId="0D28DFEB" w14:textId="0E3598B9">
            <w:pPr>
              <w:spacing w:line="360" w:lineRule="auto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</w:rPr>
            </w:pPr>
            <w:r w:rsidRPr="6DC8A69D" w:rsidR="6DC8A69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en-GB"/>
              </w:rPr>
              <w:t>Name:</w:t>
            </w:r>
          </w:p>
          <w:p w:rsidR="6DC8A69D" w:rsidP="6DC8A69D" w:rsidRDefault="6DC8A69D" w14:paraId="286A92CC" w14:textId="58157A53">
            <w:pPr>
              <w:spacing w:line="360" w:lineRule="auto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</w:rPr>
            </w:pPr>
            <w:r w:rsidRPr="6DC8A69D" w:rsidR="6DC8A69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en-GB"/>
              </w:rPr>
              <w:t>Role / Position:</w:t>
            </w:r>
          </w:p>
          <w:p w:rsidR="6DC8A69D" w:rsidP="6DC8A69D" w:rsidRDefault="6DC8A69D" w14:paraId="7C1F6BAE" w14:textId="234C7303">
            <w:pPr>
              <w:spacing w:line="360" w:lineRule="auto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en-GB"/>
              </w:rPr>
            </w:pPr>
          </w:p>
          <w:p w:rsidR="6DC8A69D" w:rsidP="6DC8A69D" w:rsidRDefault="6DC8A69D" w14:paraId="1B40784A" w14:textId="3C3FD2FB">
            <w:pPr>
              <w:spacing w:line="360" w:lineRule="auto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</w:rPr>
            </w:pPr>
            <w:r w:rsidRPr="6DC8A69D" w:rsidR="6DC8A69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en-GB"/>
              </w:rPr>
              <w:t>Signature:</w:t>
            </w:r>
          </w:p>
          <w:p w:rsidR="6DC8A69D" w:rsidP="6DC8A69D" w:rsidRDefault="6DC8A69D" w14:paraId="57A20A52" w14:textId="512C7E00">
            <w:pPr>
              <w:spacing w:line="360" w:lineRule="auto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</w:rPr>
            </w:pPr>
            <w:r w:rsidRPr="6DC8A69D" w:rsidR="6DC8A69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2" w:themeTint="FF" w:themeShade="FF"/>
                <w:sz w:val="24"/>
                <w:szCs w:val="24"/>
                <w:lang w:val="en-GB"/>
              </w:rPr>
              <w:t>Date:</w:t>
            </w:r>
          </w:p>
        </w:tc>
      </w:tr>
    </w:tbl>
    <w:p w:rsidRPr="00B17FD8" w:rsidR="00A770D4" w:rsidP="0066102D" w:rsidRDefault="00A770D4" w14:paraId="38A1AC79" w14:textId="77777777"/>
    <w:sectPr w:rsidRPr="00B17FD8" w:rsidR="00A770D4" w:rsidSect="00CA7A36">
      <w:headerReference w:type="default" r:id="rId13"/>
      <w:footerReference w:type="default" r:id="rId14"/>
      <w:headerReference w:type="first" r:id="rId15"/>
      <w:footerReference w:type="first" r:id="rId16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B3215" w:rsidP="000215CF" w:rsidRDefault="004B3215" w14:paraId="06FFA452" w14:textId="77777777">
      <w:pPr>
        <w:spacing w:after="0" w:line="240" w:lineRule="auto"/>
      </w:pPr>
      <w:r>
        <w:separator/>
      </w:r>
    </w:p>
  </w:endnote>
  <w:endnote w:type="continuationSeparator" w:id="0">
    <w:p w:rsidR="004B3215" w:rsidP="000215CF" w:rsidRDefault="004B3215" w14:paraId="3D59E85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AB7C85" w:rsidRDefault="00AB7C85" w14:paraId="1CC63863" w14:textId="77777777">
    <w:pPr>
      <w:pStyle w:val="Footer"/>
    </w:pPr>
    <w:r>
      <w:rPr>
        <w:noProof/>
      </w:rPr>
      <w:drawing>
        <wp:anchor distT="0" distB="0" distL="114300" distR="114300" simplePos="0" relativeHeight="251658243" behindDoc="1" locked="0" layoutInCell="1" allowOverlap="1" wp14:anchorId="0CE92BC5" wp14:editId="1AB7D6E1">
          <wp:simplePos x="0" y="0"/>
          <wp:positionH relativeFrom="column">
            <wp:posOffset>4741545</wp:posOffset>
          </wp:positionH>
          <wp:positionV relativeFrom="paragraph">
            <wp:posOffset>-64770</wp:posOffset>
          </wp:positionV>
          <wp:extent cx="1677600" cy="241200"/>
          <wp:effectExtent l="0" t="0" r="0" b="6985"/>
          <wp:wrapNone/>
          <wp:docPr id="1235813501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002030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7600" cy="2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94100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770D4" w:rsidRDefault="00A770D4" w14:paraId="797DF34A" w14:textId="7777777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A7A36" w:rsidRDefault="00CA7A36" w14:paraId="6FEB67D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10CF" w:rsidRDefault="003A10CF" w14:paraId="5F5710B8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B3215" w:rsidP="000215CF" w:rsidRDefault="004B3215" w14:paraId="17B853FA" w14:textId="77777777">
      <w:pPr>
        <w:spacing w:after="0" w:line="240" w:lineRule="auto"/>
      </w:pPr>
      <w:r>
        <w:separator/>
      </w:r>
    </w:p>
  </w:footnote>
  <w:footnote w:type="continuationSeparator" w:id="0">
    <w:p w:rsidR="004B3215" w:rsidP="000215CF" w:rsidRDefault="004B3215" w14:paraId="10AD40D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215CF" w:rsidP="00B60903" w:rsidRDefault="0018767C" w14:paraId="361F7BC1" w14:textId="77777777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19058CD2" wp14:editId="3329307D">
              <wp:simplePos x="0" y="0"/>
              <wp:positionH relativeFrom="page">
                <wp:posOffset>-81280</wp:posOffset>
              </wp:positionH>
              <wp:positionV relativeFrom="paragraph">
                <wp:posOffset>-432435</wp:posOffset>
              </wp:positionV>
              <wp:extent cx="8334375" cy="10841463"/>
              <wp:effectExtent l="0" t="0" r="9525" b="0"/>
              <wp:wrapNone/>
              <wp:docPr id="444716816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34375" cy="10841463"/>
                      </a:xfrm>
                      <a:prstGeom prst="rect">
                        <a:avLst/>
                      </a:prstGeom>
                      <a:solidFill>
                        <a:srgbClr val="2A5C5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vertOverflow="overflow" horzOverflow="overflow" vert="horz" wrap="square" lIns="91440" tIns="45720" rIns="91440" bIns="45720" numCol="1" spcCol="0" anchor="ctr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 w14:anchorId="62884BC9">
            <v:rect id="Rectangle 1" style="position:absolute;margin-left:-6.4pt;margin-top:-34.05pt;width:656.25pt;height:853.6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spid="_x0000_s1026" fillcolor="#2a5c51" stroked="f" strokeweight="1pt" w14:anchorId="6862ECD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">
              <w10:wrap anchorx="page"/>
            </v:rect>
          </w:pict>
        </mc:Fallback>
      </mc:AlternateContent>
    </w:r>
    <w:r w:rsidR="00B60903">
      <w:rPr>
        <w:noProof/>
      </w:rPr>
      <w:drawing>
        <wp:anchor distT="0" distB="0" distL="114300" distR="114300" simplePos="0" relativeHeight="251658242" behindDoc="1" locked="0" layoutInCell="1" allowOverlap="1" wp14:anchorId="24903617" wp14:editId="41478E0A">
          <wp:simplePos x="0" y="0"/>
          <wp:positionH relativeFrom="column">
            <wp:posOffset>4310380</wp:posOffset>
          </wp:positionH>
          <wp:positionV relativeFrom="paragraph">
            <wp:posOffset>-2540</wp:posOffset>
          </wp:positionV>
          <wp:extent cx="2072640" cy="2395855"/>
          <wp:effectExtent l="0" t="0" r="0" b="0"/>
          <wp:wrapNone/>
          <wp:docPr id="1868785398" name="Picture 15" descr="Logo: Together We Are Greater Manchester: Bolton, Bury, Manchester, Oldham, Rochdale, Salford, Stockport, Tameside, Trafford, Wig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990120" name="Picture 15" descr="Logo: Together We Are Greater Manchester: Bolton, Bury, Manchester, Oldham, Rochdale, Salford, Stockport, Tameside, Trafford, Wig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2640" cy="2395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A7A36" w:rsidRDefault="00CA7A36" w14:paraId="402E8934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39CFA7F" wp14:editId="31EE0A2E">
          <wp:simplePos x="0" y="0"/>
          <wp:positionH relativeFrom="margin">
            <wp:posOffset>4379595</wp:posOffset>
          </wp:positionH>
          <wp:positionV relativeFrom="paragraph">
            <wp:posOffset>112395</wp:posOffset>
          </wp:positionV>
          <wp:extent cx="2003170" cy="627827"/>
          <wp:effectExtent l="0" t="0" r="0" b="1270"/>
          <wp:wrapNone/>
          <wp:docPr id="888408836" name="Picture 1" descr="Logo: Greater Manchester Combined Author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4959444" name="Picture 1" descr="Logo: Greater Manchester Combined Authorit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7302" cy="635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10CF" w:rsidRDefault="003A10CF" w14:paraId="1A464FE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4DBF"/>
    <w:multiLevelType w:val="multilevel"/>
    <w:tmpl w:val="9C4C9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284266A"/>
    <w:multiLevelType w:val="multilevel"/>
    <w:tmpl w:val="CD3C3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58B56A3"/>
    <w:multiLevelType w:val="hybridMultilevel"/>
    <w:tmpl w:val="2E04D2E6"/>
    <w:lvl w:ilvl="0" w:tplc="5A32ACA6">
      <w:start w:val="1"/>
      <w:numFmt w:val="decimal"/>
      <w:pStyle w:val="KLNumberedList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85D1C"/>
    <w:multiLevelType w:val="multilevel"/>
    <w:tmpl w:val="70E6B8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B36335"/>
    <w:multiLevelType w:val="hybridMultilevel"/>
    <w:tmpl w:val="5350A26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C425EDF"/>
    <w:multiLevelType w:val="multilevel"/>
    <w:tmpl w:val="C136D3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157668"/>
    <w:multiLevelType w:val="multilevel"/>
    <w:tmpl w:val="8BD02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96831"/>
    <w:multiLevelType w:val="multilevel"/>
    <w:tmpl w:val="C1D465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390E84"/>
    <w:multiLevelType w:val="multilevel"/>
    <w:tmpl w:val="17BCF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DD77A8"/>
    <w:multiLevelType w:val="multilevel"/>
    <w:tmpl w:val="8D267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E92E9A"/>
    <w:multiLevelType w:val="multilevel"/>
    <w:tmpl w:val="26FCE1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642849"/>
    <w:multiLevelType w:val="hybridMultilevel"/>
    <w:tmpl w:val="0FC8BD3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17830DB"/>
    <w:multiLevelType w:val="multilevel"/>
    <w:tmpl w:val="F322EA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924822"/>
    <w:multiLevelType w:val="multilevel"/>
    <w:tmpl w:val="032AE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26D21009"/>
    <w:multiLevelType w:val="hybridMultilevel"/>
    <w:tmpl w:val="A5787C2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76D28A0"/>
    <w:multiLevelType w:val="multilevel"/>
    <w:tmpl w:val="69BCD7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99917A9"/>
    <w:multiLevelType w:val="multilevel"/>
    <w:tmpl w:val="D956780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544099"/>
    <w:multiLevelType w:val="multilevel"/>
    <w:tmpl w:val="B8C01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30CF3B06"/>
    <w:multiLevelType w:val="multilevel"/>
    <w:tmpl w:val="3F2254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4670803"/>
    <w:multiLevelType w:val="multilevel"/>
    <w:tmpl w:val="18D4FC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073C59"/>
    <w:multiLevelType w:val="multilevel"/>
    <w:tmpl w:val="B00C5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408F7040"/>
    <w:multiLevelType w:val="multilevel"/>
    <w:tmpl w:val="1FF0A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436D7FB5"/>
    <w:multiLevelType w:val="hybridMultilevel"/>
    <w:tmpl w:val="3A10D4F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4384E1C"/>
    <w:multiLevelType w:val="hybridMultilevel"/>
    <w:tmpl w:val="886AC75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642133D"/>
    <w:multiLevelType w:val="multilevel"/>
    <w:tmpl w:val="6A4205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8B46F3"/>
    <w:multiLevelType w:val="multilevel"/>
    <w:tmpl w:val="59E88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4D1604D9"/>
    <w:multiLevelType w:val="multilevel"/>
    <w:tmpl w:val="5CCED4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E4F6D42"/>
    <w:multiLevelType w:val="multilevel"/>
    <w:tmpl w:val="7B54AE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35A7234"/>
    <w:multiLevelType w:val="multilevel"/>
    <w:tmpl w:val="0348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9" w15:restartNumberingAfterBreak="0">
    <w:nsid w:val="54760D03"/>
    <w:multiLevelType w:val="hybridMultilevel"/>
    <w:tmpl w:val="A74E0FE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52A65D3"/>
    <w:multiLevelType w:val="multilevel"/>
    <w:tmpl w:val="1452F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5CD6C9D"/>
    <w:multiLevelType w:val="multilevel"/>
    <w:tmpl w:val="19C62C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72E4487"/>
    <w:multiLevelType w:val="multilevel"/>
    <w:tmpl w:val="52EC8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3" w15:restartNumberingAfterBreak="0">
    <w:nsid w:val="5837091E"/>
    <w:multiLevelType w:val="multilevel"/>
    <w:tmpl w:val="061CE4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9484667"/>
    <w:multiLevelType w:val="multilevel"/>
    <w:tmpl w:val="3A0AE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5" w15:restartNumberingAfterBreak="0">
    <w:nsid w:val="699B1A0A"/>
    <w:multiLevelType w:val="hybridMultilevel"/>
    <w:tmpl w:val="FB8A76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A76EA9"/>
    <w:multiLevelType w:val="multilevel"/>
    <w:tmpl w:val="3A4CD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7" w15:restartNumberingAfterBreak="0">
    <w:nsid w:val="6A1274C9"/>
    <w:multiLevelType w:val="multilevel"/>
    <w:tmpl w:val="049C2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8" w15:restartNumberingAfterBreak="0">
    <w:nsid w:val="6A686AAF"/>
    <w:multiLevelType w:val="multilevel"/>
    <w:tmpl w:val="06207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9" w15:restartNumberingAfterBreak="0">
    <w:nsid w:val="6D064BC2"/>
    <w:multiLevelType w:val="multilevel"/>
    <w:tmpl w:val="10F25A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01E00D1"/>
    <w:multiLevelType w:val="multilevel"/>
    <w:tmpl w:val="EB048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1" w15:restartNumberingAfterBreak="0">
    <w:nsid w:val="71935831"/>
    <w:multiLevelType w:val="hybridMultilevel"/>
    <w:tmpl w:val="5142A78E"/>
    <w:lvl w:ilvl="0" w:tplc="7194A1A0">
      <w:start w:val="1"/>
      <w:numFmt w:val="decimal"/>
      <w:pStyle w:val="NormalWeb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663C51"/>
    <w:multiLevelType w:val="hybridMultilevel"/>
    <w:tmpl w:val="B6C4163C"/>
    <w:lvl w:ilvl="0" w:tplc="8B9A331E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4B21273"/>
    <w:multiLevelType w:val="multilevel"/>
    <w:tmpl w:val="CE984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4" w15:restartNumberingAfterBreak="0">
    <w:nsid w:val="7D421B43"/>
    <w:multiLevelType w:val="multilevel"/>
    <w:tmpl w:val="1C205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5" w15:restartNumberingAfterBreak="0">
    <w:nsid w:val="7F2E636C"/>
    <w:multiLevelType w:val="multilevel"/>
    <w:tmpl w:val="EB70B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675379664">
    <w:abstractNumId w:val="20"/>
  </w:num>
  <w:num w:numId="2" w16cid:durableId="1799644765">
    <w:abstractNumId w:val="34"/>
  </w:num>
  <w:num w:numId="3" w16cid:durableId="1145122750">
    <w:abstractNumId w:val="43"/>
  </w:num>
  <w:num w:numId="4" w16cid:durableId="1890415569">
    <w:abstractNumId w:val="21"/>
  </w:num>
  <w:num w:numId="5" w16cid:durableId="1750496505">
    <w:abstractNumId w:val="37"/>
  </w:num>
  <w:num w:numId="6" w16cid:durableId="1156996339">
    <w:abstractNumId w:val="36"/>
  </w:num>
  <w:num w:numId="7" w16cid:durableId="650906649">
    <w:abstractNumId w:val="0"/>
  </w:num>
  <w:num w:numId="8" w16cid:durableId="1087118575">
    <w:abstractNumId w:val="32"/>
  </w:num>
  <w:num w:numId="9" w16cid:durableId="1700009518">
    <w:abstractNumId w:val="28"/>
  </w:num>
  <w:num w:numId="10" w16cid:durableId="391150429">
    <w:abstractNumId w:val="8"/>
  </w:num>
  <w:num w:numId="11" w16cid:durableId="836264768">
    <w:abstractNumId w:val="31"/>
  </w:num>
  <w:num w:numId="12" w16cid:durableId="605574246">
    <w:abstractNumId w:val="16"/>
  </w:num>
  <w:num w:numId="13" w16cid:durableId="117266535">
    <w:abstractNumId w:val="33"/>
  </w:num>
  <w:num w:numId="14" w16cid:durableId="1800419000">
    <w:abstractNumId w:val="5"/>
  </w:num>
  <w:num w:numId="15" w16cid:durableId="1459762513">
    <w:abstractNumId w:val="19"/>
  </w:num>
  <w:num w:numId="16" w16cid:durableId="1672492380">
    <w:abstractNumId w:val="30"/>
  </w:num>
  <w:num w:numId="17" w16cid:durableId="1109659130">
    <w:abstractNumId w:val="39"/>
  </w:num>
  <w:num w:numId="18" w16cid:durableId="910967377">
    <w:abstractNumId w:val="3"/>
  </w:num>
  <w:num w:numId="19" w16cid:durableId="630289904">
    <w:abstractNumId w:val="9"/>
  </w:num>
  <w:num w:numId="20" w16cid:durableId="1008946160">
    <w:abstractNumId w:val="27"/>
  </w:num>
  <w:num w:numId="21" w16cid:durableId="1638336358">
    <w:abstractNumId w:val="24"/>
  </w:num>
  <w:num w:numId="22" w16cid:durableId="1479034386">
    <w:abstractNumId w:val="18"/>
  </w:num>
  <w:num w:numId="23" w16cid:durableId="1863546136">
    <w:abstractNumId w:val="15"/>
  </w:num>
  <w:num w:numId="24" w16cid:durableId="937521631">
    <w:abstractNumId w:val="7"/>
  </w:num>
  <w:num w:numId="25" w16cid:durableId="1167207094">
    <w:abstractNumId w:val="6"/>
  </w:num>
  <w:num w:numId="26" w16cid:durableId="1552035824">
    <w:abstractNumId w:val="44"/>
  </w:num>
  <w:num w:numId="27" w16cid:durableId="639577544">
    <w:abstractNumId w:val="38"/>
  </w:num>
  <w:num w:numId="28" w16cid:durableId="229342526">
    <w:abstractNumId w:val="40"/>
  </w:num>
  <w:num w:numId="29" w16cid:durableId="1668366739">
    <w:abstractNumId w:val="25"/>
  </w:num>
  <w:num w:numId="30" w16cid:durableId="2079286116">
    <w:abstractNumId w:val="17"/>
  </w:num>
  <w:num w:numId="31" w16cid:durableId="645210054">
    <w:abstractNumId w:val="1"/>
  </w:num>
  <w:num w:numId="32" w16cid:durableId="1465081941">
    <w:abstractNumId w:val="10"/>
  </w:num>
  <w:num w:numId="33" w16cid:durableId="156045222">
    <w:abstractNumId w:val="26"/>
  </w:num>
  <w:num w:numId="34" w16cid:durableId="997613729">
    <w:abstractNumId w:val="12"/>
  </w:num>
  <w:num w:numId="35" w16cid:durableId="847673996">
    <w:abstractNumId w:val="45"/>
  </w:num>
  <w:num w:numId="36" w16cid:durableId="1565488485">
    <w:abstractNumId w:val="13"/>
  </w:num>
  <w:num w:numId="37" w16cid:durableId="1145315560">
    <w:abstractNumId w:val="22"/>
  </w:num>
  <w:num w:numId="38" w16cid:durableId="2051956061">
    <w:abstractNumId w:val="41"/>
  </w:num>
  <w:num w:numId="39" w16cid:durableId="760953185">
    <w:abstractNumId w:val="42"/>
  </w:num>
  <w:num w:numId="40" w16cid:durableId="1908833575">
    <w:abstractNumId w:val="2"/>
  </w:num>
  <w:num w:numId="41" w16cid:durableId="396515754">
    <w:abstractNumId w:val="11"/>
  </w:num>
  <w:num w:numId="42" w16cid:durableId="1651910261">
    <w:abstractNumId w:val="4"/>
  </w:num>
  <w:num w:numId="43" w16cid:durableId="449515821">
    <w:abstractNumId w:val="14"/>
  </w:num>
  <w:num w:numId="44" w16cid:durableId="2133862854">
    <w:abstractNumId w:val="23"/>
  </w:num>
  <w:num w:numId="45" w16cid:durableId="1001196941">
    <w:abstractNumId w:val="35"/>
  </w:num>
  <w:num w:numId="46" w16cid:durableId="1615282156">
    <w:abstractNumId w:val="2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proofState w:spelling="clean" w:grammar="dirty"/>
  <w:attachedTemplate r:id="rId1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049"/>
    <w:rsid w:val="00006AEF"/>
    <w:rsid w:val="000215CF"/>
    <w:rsid w:val="00023CD4"/>
    <w:rsid w:val="00024E8D"/>
    <w:rsid w:val="00047189"/>
    <w:rsid w:val="000560E2"/>
    <w:rsid w:val="000625FF"/>
    <w:rsid w:val="00070F50"/>
    <w:rsid w:val="000742CD"/>
    <w:rsid w:val="00075FB8"/>
    <w:rsid w:val="000A2C2C"/>
    <w:rsid w:val="000B17CD"/>
    <w:rsid w:val="000B1FA3"/>
    <w:rsid w:val="000B289E"/>
    <w:rsid w:val="000B4C1B"/>
    <w:rsid w:val="000C787E"/>
    <w:rsid w:val="000D273A"/>
    <w:rsid w:val="000E38A9"/>
    <w:rsid w:val="000F6C46"/>
    <w:rsid w:val="00102553"/>
    <w:rsid w:val="00105E5C"/>
    <w:rsid w:val="0011234B"/>
    <w:rsid w:val="00135981"/>
    <w:rsid w:val="00141497"/>
    <w:rsid w:val="00167ED6"/>
    <w:rsid w:val="0018767C"/>
    <w:rsid w:val="001C2AFE"/>
    <w:rsid w:val="001C445F"/>
    <w:rsid w:val="001D2535"/>
    <w:rsid w:val="001D5DE3"/>
    <w:rsid w:val="001F26BB"/>
    <w:rsid w:val="0020389C"/>
    <w:rsid w:val="00206D76"/>
    <w:rsid w:val="00211182"/>
    <w:rsid w:val="00232018"/>
    <w:rsid w:val="00235E38"/>
    <w:rsid w:val="00242D32"/>
    <w:rsid w:val="002476F7"/>
    <w:rsid w:val="00251C28"/>
    <w:rsid w:val="00260732"/>
    <w:rsid w:val="00282F94"/>
    <w:rsid w:val="00286403"/>
    <w:rsid w:val="002959E4"/>
    <w:rsid w:val="002C3140"/>
    <w:rsid w:val="002D392E"/>
    <w:rsid w:val="002E0FF1"/>
    <w:rsid w:val="002E4DF0"/>
    <w:rsid w:val="002F2757"/>
    <w:rsid w:val="00343C20"/>
    <w:rsid w:val="00346923"/>
    <w:rsid w:val="0035331A"/>
    <w:rsid w:val="003710D6"/>
    <w:rsid w:val="003726DC"/>
    <w:rsid w:val="00383BA2"/>
    <w:rsid w:val="00387D5D"/>
    <w:rsid w:val="003902ED"/>
    <w:rsid w:val="003A10CF"/>
    <w:rsid w:val="003A621F"/>
    <w:rsid w:val="003B55BD"/>
    <w:rsid w:val="003D3DCB"/>
    <w:rsid w:val="00404D5D"/>
    <w:rsid w:val="00421CF1"/>
    <w:rsid w:val="0042456A"/>
    <w:rsid w:val="00433B79"/>
    <w:rsid w:val="00435ED7"/>
    <w:rsid w:val="004562FA"/>
    <w:rsid w:val="004828C6"/>
    <w:rsid w:val="00492C17"/>
    <w:rsid w:val="004B3215"/>
    <w:rsid w:val="004D320E"/>
    <w:rsid w:val="004D56BE"/>
    <w:rsid w:val="0051519C"/>
    <w:rsid w:val="00532F0E"/>
    <w:rsid w:val="005412F0"/>
    <w:rsid w:val="00573049"/>
    <w:rsid w:val="00585520"/>
    <w:rsid w:val="005862D6"/>
    <w:rsid w:val="0058744D"/>
    <w:rsid w:val="00596BF7"/>
    <w:rsid w:val="005A6080"/>
    <w:rsid w:val="005B7C53"/>
    <w:rsid w:val="005E411A"/>
    <w:rsid w:val="005F1525"/>
    <w:rsid w:val="005F487E"/>
    <w:rsid w:val="005F645C"/>
    <w:rsid w:val="006064DF"/>
    <w:rsid w:val="006115DA"/>
    <w:rsid w:val="006166CA"/>
    <w:rsid w:val="00653D4F"/>
    <w:rsid w:val="0066102D"/>
    <w:rsid w:val="00664E9E"/>
    <w:rsid w:val="00682493"/>
    <w:rsid w:val="006863AA"/>
    <w:rsid w:val="006961D9"/>
    <w:rsid w:val="006A3E73"/>
    <w:rsid w:val="006B78FB"/>
    <w:rsid w:val="006D2C9D"/>
    <w:rsid w:val="006E0FC3"/>
    <w:rsid w:val="00714FE4"/>
    <w:rsid w:val="00721D25"/>
    <w:rsid w:val="0072235D"/>
    <w:rsid w:val="00730908"/>
    <w:rsid w:val="00732941"/>
    <w:rsid w:val="00735C3A"/>
    <w:rsid w:val="00773702"/>
    <w:rsid w:val="00784484"/>
    <w:rsid w:val="007C75BE"/>
    <w:rsid w:val="007D49E0"/>
    <w:rsid w:val="008421EB"/>
    <w:rsid w:val="00845D88"/>
    <w:rsid w:val="0085495E"/>
    <w:rsid w:val="008A0743"/>
    <w:rsid w:val="008A739C"/>
    <w:rsid w:val="008B1B47"/>
    <w:rsid w:val="008B76F5"/>
    <w:rsid w:val="008C5D29"/>
    <w:rsid w:val="008D0C58"/>
    <w:rsid w:val="008D314B"/>
    <w:rsid w:val="008D7D92"/>
    <w:rsid w:val="008E5089"/>
    <w:rsid w:val="008F594C"/>
    <w:rsid w:val="00901E50"/>
    <w:rsid w:val="00917E71"/>
    <w:rsid w:val="0093147F"/>
    <w:rsid w:val="009479E9"/>
    <w:rsid w:val="00953340"/>
    <w:rsid w:val="00974ACC"/>
    <w:rsid w:val="009758CF"/>
    <w:rsid w:val="009771DC"/>
    <w:rsid w:val="009876BB"/>
    <w:rsid w:val="009A7C2B"/>
    <w:rsid w:val="009B65E8"/>
    <w:rsid w:val="009D06C4"/>
    <w:rsid w:val="009D4B7A"/>
    <w:rsid w:val="009E2424"/>
    <w:rsid w:val="009E4FD8"/>
    <w:rsid w:val="009F5733"/>
    <w:rsid w:val="00A34064"/>
    <w:rsid w:val="00A35434"/>
    <w:rsid w:val="00A40743"/>
    <w:rsid w:val="00A44E31"/>
    <w:rsid w:val="00A45F63"/>
    <w:rsid w:val="00A571A3"/>
    <w:rsid w:val="00A57AC0"/>
    <w:rsid w:val="00A770D4"/>
    <w:rsid w:val="00A90F7F"/>
    <w:rsid w:val="00AB7C85"/>
    <w:rsid w:val="00AF093B"/>
    <w:rsid w:val="00AF098F"/>
    <w:rsid w:val="00AF23CF"/>
    <w:rsid w:val="00B158E6"/>
    <w:rsid w:val="00B17FD8"/>
    <w:rsid w:val="00B234F8"/>
    <w:rsid w:val="00B52735"/>
    <w:rsid w:val="00B5484B"/>
    <w:rsid w:val="00B60903"/>
    <w:rsid w:val="00B7535F"/>
    <w:rsid w:val="00B75A73"/>
    <w:rsid w:val="00B80B35"/>
    <w:rsid w:val="00B96E72"/>
    <w:rsid w:val="00BA08AB"/>
    <w:rsid w:val="00BB3EA8"/>
    <w:rsid w:val="00BD0EBA"/>
    <w:rsid w:val="00BD67A6"/>
    <w:rsid w:val="00C13D72"/>
    <w:rsid w:val="00C17783"/>
    <w:rsid w:val="00C43D87"/>
    <w:rsid w:val="00C46BC0"/>
    <w:rsid w:val="00C76DA5"/>
    <w:rsid w:val="00C81D6C"/>
    <w:rsid w:val="00C86952"/>
    <w:rsid w:val="00C903EA"/>
    <w:rsid w:val="00C94812"/>
    <w:rsid w:val="00CA0808"/>
    <w:rsid w:val="00CA1AAD"/>
    <w:rsid w:val="00CA6D66"/>
    <w:rsid w:val="00CA7A36"/>
    <w:rsid w:val="00CB1AF9"/>
    <w:rsid w:val="00CC5DDC"/>
    <w:rsid w:val="00CD3F76"/>
    <w:rsid w:val="00CD570E"/>
    <w:rsid w:val="00CF1105"/>
    <w:rsid w:val="00CF186A"/>
    <w:rsid w:val="00D00BBD"/>
    <w:rsid w:val="00D22B4F"/>
    <w:rsid w:val="00D36A44"/>
    <w:rsid w:val="00D462B6"/>
    <w:rsid w:val="00D53366"/>
    <w:rsid w:val="00D62186"/>
    <w:rsid w:val="00D65418"/>
    <w:rsid w:val="00DA3AB1"/>
    <w:rsid w:val="00DA4EAA"/>
    <w:rsid w:val="00DE5BE1"/>
    <w:rsid w:val="00DE651B"/>
    <w:rsid w:val="00E00099"/>
    <w:rsid w:val="00E04DED"/>
    <w:rsid w:val="00E21E08"/>
    <w:rsid w:val="00E37B31"/>
    <w:rsid w:val="00E42918"/>
    <w:rsid w:val="00E47219"/>
    <w:rsid w:val="00E67108"/>
    <w:rsid w:val="00E928E2"/>
    <w:rsid w:val="00EA4255"/>
    <w:rsid w:val="00EA4B74"/>
    <w:rsid w:val="00EB3FD6"/>
    <w:rsid w:val="00EF4B67"/>
    <w:rsid w:val="00F04420"/>
    <w:rsid w:val="00F05A3F"/>
    <w:rsid w:val="00F15E6C"/>
    <w:rsid w:val="00F23BC7"/>
    <w:rsid w:val="00F402B7"/>
    <w:rsid w:val="00F4263C"/>
    <w:rsid w:val="00F66210"/>
    <w:rsid w:val="00F665BB"/>
    <w:rsid w:val="00F71BB2"/>
    <w:rsid w:val="00F83019"/>
    <w:rsid w:val="00FA0484"/>
    <w:rsid w:val="00FB1435"/>
    <w:rsid w:val="00FB5111"/>
    <w:rsid w:val="00FE6921"/>
    <w:rsid w:val="00FF3A40"/>
    <w:rsid w:val="1055F7C7"/>
    <w:rsid w:val="105A952D"/>
    <w:rsid w:val="15B7AC18"/>
    <w:rsid w:val="1844153D"/>
    <w:rsid w:val="1854BC4E"/>
    <w:rsid w:val="22C36E68"/>
    <w:rsid w:val="22C36E68"/>
    <w:rsid w:val="28A9493A"/>
    <w:rsid w:val="2CFB6FCD"/>
    <w:rsid w:val="2FC15881"/>
    <w:rsid w:val="34486E5B"/>
    <w:rsid w:val="37324C7B"/>
    <w:rsid w:val="3887D753"/>
    <w:rsid w:val="38886750"/>
    <w:rsid w:val="3B838D09"/>
    <w:rsid w:val="480594EF"/>
    <w:rsid w:val="4CDA4FF8"/>
    <w:rsid w:val="4D485A41"/>
    <w:rsid w:val="4F5FFA45"/>
    <w:rsid w:val="4F5FFA45"/>
    <w:rsid w:val="57171554"/>
    <w:rsid w:val="5FAF6DBB"/>
    <w:rsid w:val="668420E5"/>
    <w:rsid w:val="6DC8A69D"/>
    <w:rsid w:val="6EE6C48E"/>
    <w:rsid w:val="70695A28"/>
    <w:rsid w:val="70A4AE00"/>
    <w:rsid w:val="73A6AAD2"/>
    <w:rsid w:val="75EF9FD7"/>
    <w:rsid w:val="7AE59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D7A914"/>
  <w15:chartTrackingRefBased/>
  <w15:docId w15:val="{4D426459-6C70-4AC2-BAD2-11D9947FEAD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B3EA8"/>
    <w:pPr>
      <w:spacing w:line="36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263C"/>
    <w:pPr>
      <w:keepNext/>
      <w:keepLines/>
      <w:spacing w:before="360" w:after="80"/>
      <w:outlineLvl w:val="0"/>
    </w:pPr>
    <w:rPr>
      <w:rFonts w:eastAsiaTheme="majorEastAsia" w:cstheme="majorBidi"/>
      <w:b/>
      <w:color w:val="FFFFFF" w:themeColor="background1"/>
      <w:sz w:val="11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1525"/>
    <w:pPr>
      <w:keepNext/>
      <w:keepLines/>
      <w:spacing w:before="160" w:after="240" w:line="240" w:lineRule="auto"/>
      <w:outlineLvl w:val="1"/>
    </w:pPr>
    <w:rPr>
      <w:rFonts w:eastAsiaTheme="majorEastAsia" w:cstheme="majorBidi"/>
      <w:b/>
      <w:bCs/>
      <w:color w:val="000000" w:themeColor="text1"/>
      <w:sz w:val="52"/>
      <w:szCs w:val="5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4C1B"/>
    <w:pPr>
      <w:spacing w:before="240" w:after="240" w:line="240" w:lineRule="auto"/>
      <w:outlineLvl w:val="2"/>
    </w:pPr>
    <w:rPr>
      <w:rFonts w:eastAsia="Calibri" w:cs="Arial"/>
      <w:b/>
      <w:bCs/>
      <w:color w:val="000000" w:themeColor="text1"/>
      <w:kern w:val="0"/>
      <w:sz w:val="32"/>
      <w:szCs w:val="32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6102D"/>
    <w:pPr>
      <w:spacing w:before="240" w:after="240" w:line="240" w:lineRule="auto"/>
      <w:outlineLvl w:val="3"/>
    </w:pPr>
    <w:rPr>
      <w:rFonts w:eastAsia="Calibri" w:cs="Calibri"/>
      <w:b/>
      <w:color w:val="5C5B5A"/>
      <w:kern w:val="0"/>
      <w:sz w:val="28"/>
      <w:szCs w:val="22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6102D"/>
    <w:pPr>
      <w:spacing w:before="240"/>
      <w:outlineLvl w:val="4"/>
    </w:pPr>
    <w:rPr>
      <w:rFonts w:eastAsia="Calibri" w:cs="Arial"/>
      <w:b/>
      <w:bCs/>
      <w:color w:val="5C5B5A"/>
      <w:kern w:val="0"/>
      <w:szCs w:val="22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15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15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15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15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4263C"/>
    <w:rPr>
      <w:rFonts w:ascii="Arial" w:hAnsi="Arial" w:eastAsiaTheme="majorEastAsia" w:cstheme="majorBidi"/>
      <w:b/>
      <w:color w:val="FFFFFF" w:themeColor="background1"/>
      <w:sz w:val="112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5F1525"/>
    <w:rPr>
      <w:rFonts w:ascii="Arial" w:hAnsi="Arial" w:eastAsiaTheme="majorEastAsia" w:cstheme="majorBidi"/>
      <w:b/>
      <w:bCs/>
      <w:color w:val="000000" w:themeColor="text1"/>
      <w:sz w:val="52"/>
      <w:szCs w:val="52"/>
    </w:rPr>
  </w:style>
  <w:style w:type="character" w:styleId="Heading3Char" w:customStyle="1">
    <w:name w:val="Heading 3 Char"/>
    <w:basedOn w:val="DefaultParagraphFont"/>
    <w:link w:val="Heading3"/>
    <w:uiPriority w:val="9"/>
    <w:rsid w:val="000B4C1B"/>
    <w:rPr>
      <w:rFonts w:ascii="Arial" w:hAnsi="Arial" w:eastAsia="Calibri" w:cs="Arial"/>
      <w:b/>
      <w:bCs/>
      <w:color w:val="000000" w:themeColor="text1"/>
      <w:kern w:val="0"/>
      <w:sz w:val="32"/>
      <w:szCs w:val="32"/>
      <w14:ligatures w14:val="none"/>
    </w:rPr>
  </w:style>
  <w:style w:type="character" w:styleId="Heading4Char" w:customStyle="1">
    <w:name w:val="Heading 4 Char"/>
    <w:basedOn w:val="DefaultParagraphFont"/>
    <w:link w:val="Heading4"/>
    <w:uiPriority w:val="9"/>
    <w:rsid w:val="0066102D"/>
    <w:rPr>
      <w:rFonts w:ascii="Arial" w:hAnsi="Arial" w:eastAsia="Calibri" w:cs="Calibri"/>
      <w:b/>
      <w:color w:val="5C5B5A"/>
      <w:kern w:val="0"/>
      <w:sz w:val="28"/>
      <w:szCs w:val="22"/>
      <w14:ligatures w14:val="none"/>
    </w:rPr>
  </w:style>
  <w:style w:type="character" w:styleId="Heading5Char" w:customStyle="1">
    <w:name w:val="Heading 5 Char"/>
    <w:basedOn w:val="DefaultParagraphFont"/>
    <w:link w:val="Heading5"/>
    <w:uiPriority w:val="9"/>
    <w:rsid w:val="0066102D"/>
    <w:rPr>
      <w:rFonts w:ascii="Arial" w:hAnsi="Arial" w:eastAsia="Calibri" w:cs="Arial"/>
      <w:b/>
      <w:bCs/>
      <w:color w:val="5C5B5A"/>
      <w:kern w:val="0"/>
      <w:szCs w:val="22"/>
      <w14:ligatures w14:val="none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215CF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215CF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215CF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215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15C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215C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15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215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15CF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215CF"/>
    <w:rPr>
      <w:i/>
      <w:iCs/>
      <w:color w:val="404040" w:themeColor="text1" w:themeTint="BF"/>
    </w:rPr>
  </w:style>
  <w:style w:type="paragraph" w:styleId="ListParagraph">
    <w:name w:val="List Paragraph"/>
    <w:aliases w:val="F5 List Paragraph,List Paragraph1,List Paragraph11,OBC Bullet,List Paragrap,Colorful List - Accent 12,Bullet Styl,Bullet,No Spacing11,L,Párrafo de lista,Recommendation,Recommendati,Recommendatio,List Paragraph3,List Paragra,Maire,Dot pt,2"/>
    <w:basedOn w:val="Normal"/>
    <w:link w:val="ListParagraphChar"/>
    <w:uiPriority w:val="34"/>
    <w:qFormat/>
    <w:rsid w:val="000215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15CF"/>
    <w:rPr>
      <w:i/>
      <w:iCs/>
      <w:color w:val="2F2F2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15CF"/>
    <w:pPr>
      <w:pBdr>
        <w:top w:val="single" w:color="2F2F2F" w:themeColor="accent1" w:themeShade="BF" w:sz="4" w:space="10"/>
        <w:bottom w:val="single" w:color="2F2F2F" w:themeColor="accent1" w:themeShade="BF" w:sz="4" w:space="10"/>
      </w:pBdr>
      <w:spacing w:before="360" w:after="360"/>
      <w:ind w:left="864" w:right="864"/>
      <w:jc w:val="center"/>
    </w:pPr>
    <w:rPr>
      <w:i/>
      <w:iCs/>
      <w:color w:val="2F2F2F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215CF"/>
    <w:rPr>
      <w:i/>
      <w:iCs/>
      <w:color w:val="2F2F2F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15CF"/>
    <w:rPr>
      <w:b/>
      <w:bCs/>
      <w:smallCaps/>
      <w:color w:val="2F2F2F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215CF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215CF"/>
  </w:style>
  <w:style w:type="paragraph" w:styleId="Footer">
    <w:name w:val="footer"/>
    <w:basedOn w:val="Normal"/>
    <w:link w:val="FooterChar"/>
    <w:uiPriority w:val="99"/>
    <w:unhideWhenUsed/>
    <w:rsid w:val="000215CF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215CF"/>
  </w:style>
  <w:style w:type="character" w:styleId="Hyperlink">
    <w:name w:val="Hyperlink"/>
    <w:basedOn w:val="DefaultParagraphFont"/>
    <w:uiPriority w:val="99"/>
    <w:unhideWhenUsed/>
    <w:rsid w:val="002F2757"/>
    <w:rPr>
      <w:color w:val="7F7F7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2757"/>
    <w:rPr>
      <w:color w:val="605E5C"/>
      <w:shd w:val="clear" w:color="auto" w:fill="E1DFDD"/>
    </w:rPr>
  </w:style>
  <w:style w:type="character" w:styleId="normaltextrun" w:customStyle="1">
    <w:name w:val="normaltextrun"/>
    <w:basedOn w:val="DefaultParagraphFont"/>
    <w:rsid w:val="00070F50"/>
  </w:style>
  <w:style w:type="character" w:styleId="eop" w:customStyle="1">
    <w:name w:val="eop"/>
    <w:basedOn w:val="DefaultParagraphFont"/>
    <w:rsid w:val="00070F50"/>
  </w:style>
  <w:style w:type="paragraph" w:styleId="H1-Cover" w:customStyle="1">
    <w:name w:val="H1-Cover"/>
    <w:basedOn w:val="Heading1"/>
    <w:link w:val="H1-CoverChar"/>
    <w:qFormat/>
    <w:rsid w:val="00E21E08"/>
    <w:pPr>
      <w:spacing w:line="240" w:lineRule="auto"/>
    </w:pPr>
  </w:style>
  <w:style w:type="character" w:styleId="H1-CoverChar" w:customStyle="1">
    <w:name w:val="H1-Cover Char"/>
    <w:basedOn w:val="Heading1Char"/>
    <w:link w:val="H1-Cover"/>
    <w:rsid w:val="00E21E08"/>
    <w:rPr>
      <w:rFonts w:ascii="Arial" w:hAnsi="Arial" w:eastAsiaTheme="majorEastAsia" w:cstheme="majorBidi"/>
      <w:b/>
      <w:color w:val="FFFFFF" w:themeColor="background1"/>
      <w:sz w:val="112"/>
      <w:szCs w:val="40"/>
    </w:rPr>
  </w:style>
  <w:style w:type="paragraph" w:styleId="H2-cover" w:customStyle="1">
    <w:name w:val="H2-cover"/>
    <w:basedOn w:val="H3-cover"/>
    <w:link w:val="H2-coverChar"/>
    <w:qFormat/>
    <w:rsid w:val="006E0FC3"/>
    <w:pPr>
      <w:spacing w:before="360"/>
    </w:pPr>
    <w:rPr>
      <w:sz w:val="60"/>
      <w:szCs w:val="60"/>
    </w:rPr>
  </w:style>
  <w:style w:type="character" w:styleId="H2-coverChar" w:customStyle="1">
    <w:name w:val="H2-cover Char"/>
    <w:basedOn w:val="Heading2Char"/>
    <w:link w:val="H2-cover"/>
    <w:rsid w:val="006E0FC3"/>
    <w:rPr>
      <w:rFonts w:ascii="Arial" w:hAnsi="Arial" w:eastAsia="Calibri" w:cs="Arial"/>
      <w:b w:val="0"/>
      <w:bCs w:val="0"/>
      <w:color w:val="FFFFFF" w:themeColor="background1"/>
      <w:kern w:val="0"/>
      <w:sz w:val="60"/>
      <w:szCs w:val="60"/>
      <w14:ligatures w14:val="none"/>
    </w:rPr>
  </w:style>
  <w:style w:type="paragraph" w:styleId="H3-cover" w:customStyle="1">
    <w:name w:val="H3-cover"/>
    <w:basedOn w:val="Heading3"/>
    <w:link w:val="H3-coverChar"/>
    <w:qFormat/>
    <w:rsid w:val="006E0FC3"/>
    <w:rPr>
      <w:b w:val="0"/>
      <w:bCs w:val="0"/>
      <w:color w:val="FFFFFF" w:themeColor="background1"/>
      <w:szCs w:val="36"/>
    </w:rPr>
  </w:style>
  <w:style w:type="character" w:styleId="H3-coverChar" w:customStyle="1">
    <w:name w:val="H3-cover Char"/>
    <w:basedOn w:val="Heading3Char"/>
    <w:link w:val="H3-cover"/>
    <w:rsid w:val="006E0FC3"/>
    <w:rPr>
      <w:rFonts w:ascii="Arial" w:hAnsi="Arial" w:eastAsia="Calibri" w:cs="Arial"/>
      <w:b w:val="0"/>
      <w:bCs w:val="0"/>
      <w:color w:val="FFFFFF" w:themeColor="background1"/>
      <w:kern w:val="0"/>
      <w:sz w:val="32"/>
      <w:szCs w:val="36"/>
      <w14:ligatures w14:val="none"/>
    </w:rPr>
  </w:style>
  <w:style w:type="character" w:styleId="ListParagraphChar" w:customStyle="1">
    <w:name w:val="List Paragraph Char"/>
    <w:aliases w:val="F5 List Paragraph Char,List Paragraph1 Char,List Paragraph11 Char,OBC Bullet Char,List Paragrap Char,Colorful List - Accent 12 Char,Bullet Styl Char,Bullet Char,No Spacing11 Char,L Char,Párrafo de lista Char,Recommendation Char"/>
    <w:basedOn w:val="DefaultParagraphFont"/>
    <w:link w:val="ListParagraph"/>
    <w:uiPriority w:val="34"/>
    <w:qFormat/>
    <w:locked/>
    <w:rsid w:val="00A770D4"/>
    <w:rPr>
      <w:rFonts w:ascii="Arial" w:hAnsi="Arial"/>
    </w:rPr>
  </w:style>
  <w:style w:type="paragraph" w:styleId="NormalWeb">
    <w:name w:val="Normal (Web)"/>
    <w:aliases w:val="Numbered paragraphs"/>
    <w:basedOn w:val="Normal"/>
    <w:autoRedefine/>
    <w:uiPriority w:val="99"/>
    <w:unhideWhenUsed/>
    <w:rsid w:val="00BA08AB"/>
    <w:pPr>
      <w:numPr>
        <w:numId w:val="38"/>
      </w:numPr>
      <w:shd w:val="clear" w:color="auto" w:fill="FFFFFF"/>
      <w:tabs>
        <w:tab w:val="num" w:pos="720"/>
      </w:tabs>
      <w:spacing w:before="240" w:after="225"/>
    </w:pPr>
    <w:rPr>
      <w:rFonts w:eastAsia="Times New Roman" w:cs="Times New Roman"/>
      <w:color w:val="3B2B2E"/>
      <w:kern w:val="0"/>
      <w:lang w:eastAsia="en-GB"/>
      <w14:ligatures w14:val="none"/>
    </w:rPr>
  </w:style>
  <w:style w:type="paragraph" w:styleId="KLNumberedList" w:customStyle="1">
    <w:name w:val="KLNumberedList"/>
    <w:basedOn w:val="ListParagraph"/>
    <w:link w:val="KLNumberedListChar"/>
    <w:qFormat/>
    <w:rsid w:val="00F665BB"/>
    <w:pPr>
      <w:numPr>
        <w:numId w:val="40"/>
      </w:numPr>
      <w:shd w:val="clear" w:color="auto" w:fill="FFFFFF"/>
      <w:spacing w:before="240" w:after="240"/>
      <w:ind w:left="567" w:hanging="357"/>
      <w:contextualSpacing w:val="0"/>
    </w:pPr>
    <w:rPr>
      <w:rFonts w:eastAsia="Times New Roman" w:cs="Times New Roman"/>
      <w:color w:val="3B2B2E"/>
      <w:kern w:val="0"/>
      <w:lang w:eastAsia="en-GB"/>
      <w14:ligatures w14:val="none"/>
    </w:rPr>
  </w:style>
  <w:style w:type="character" w:styleId="KLNumberedListChar" w:customStyle="1">
    <w:name w:val="KLNumberedList Char"/>
    <w:basedOn w:val="ListParagraphChar"/>
    <w:link w:val="KLNumberedList"/>
    <w:rsid w:val="00F665BB"/>
    <w:rPr>
      <w:rFonts w:ascii="Arial" w:hAnsi="Arial" w:eastAsia="Times New Roman" w:cs="Times New Roman"/>
      <w:color w:val="3B2B2E"/>
      <w:kern w:val="0"/>
      <w:shd w:val="clear" w:color="auto" w:fill="FFFFFF"/>
      <w:lang w:eastAsia="en-GB"/>
      <w14:ligatures w14:val="none"/>
    </w:rPr>
  </w:style>
  <w:style w:type="table" w:styleId="PlainTable11" w:customStyle="1">
    <w:name w:val="Plain Table 11"/>
    <w:basedOn w:val="TableNormal"/>
    <w:next w:val="PlainTable1"/>
    <w:uiPriority w:val="41"/>
    <w:rsid w:val="006A3E73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6A3E73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A57AC0"/>
    <w:pPr>
      <w:spacing w:after="200" w:line="240" w:lineRule="auto"/>
    </w:pPr>
    <w:rPr>
      <w:i/>
      <w:iCs/>
      <w:color w:val="000000" w:themeColor="text2"/>
      <w:kern w:val="0"/>
      <w:sz w:val="18"/>
      <w:szCs w:val="18"/>
      <w14:ligatures w14:val="none"/>
    </w:rPr>
  </w:style>
  <w:style w:type="paragraph" w:styleId="FootnoteText">
    <w:name w:val="footnote text"/>
    <w:basedOn w:val="Normal"/>
    <w:link w:val="FootnoteTextChar"/>
    <w:uiPriority w:val="99"/>
    <w:unhideWhenUsed/>
    <w:rsid w:val="00A571A3"/>
    <w:pPr>
      <w:spacing w:before="240" w:after="0" w:line="240" w:lineRule="auto"/>
    </w:pPr>
    <w:rPr>
      <w:color w:val="292929" w:themeColor="accent5" w:themeShade="40"/>
      <w:kern w:val="0"/>
      <w:sz w:val="20"/>
      <w:szCs w:val="20"/>
      <w14:ligatures w14:val="none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A571A3"/>
    <w:rPr>
      <w:rFonts w:ascii="Arial" w:hAnsi="Arial"/>
      <w:color w:val="292929" w:themeColor="accent5" w:themeShade="40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unhideWhenUsed/>
    <w:qFormat/>
    <w:rsid w:val="00A571A3"/>
    <w:rPr>
      <w:rFonts w:ascii="Arial" w:hAnsi="Arial"/>
      <w:sz w:val="24"/>
      <w:bdr w:val="none" w:color="auto" w:sz="0" w:space="0"/>
      <w:vertAlign w:val="superscript"/>
    </w:rPr>
  </w:style>
  <w:style w:type="paragraph" w:styleId="TextBoxSub" w:customStyle="1">
    <w:name w:val="TextBoxSub"/>
    <w:basedOn w:val="Heading3"/>
    <w:link w:val="TextBoxSubChar"/>
    <w:qFormat/>
    <w:rsid w:val="00A571A3"/>
    <w:pPr>
      <w:pBdr>
        <w:top w:val="single" w:color="FFFFFF" w:themeColor="background1" w:sz="2" w:space="6"/>
        <w:left w:val="single" w:color="FFFFFF" w:themeColor="background1" w:sz="2" w:space="6"/>
        <w:bottom w:val="single" w:color="FFFFFF" w:themeColor="background1" w:sz="2" w:space="6"/>
        <w:right w:val="single" w:color="FFFFFF" w:themeColor="background1" w:sz="2" w:space="6"/>
      </w:pBdr>
      <w:shd w:val="clear" w:color="auto" w:fill="3F3F3F" w:themeFill="accent1"/>
      <w:ind w:left="142" w:right="237"/>
    </w:pPr>
    <w:rPr>
      <w:rFonts w:eastAsiaTheme="minorHAnsi" w:cstheme="minorBidi"/>
      <w:b w:val="0"/>
      <w:bCs w:val="0"/>
      <w:color w:val="FFFFFF" w:themeColor="background1"/>
      <w:sz w:val="36"/>
    </w:rPr>
  </w:style>
  <w:style w:type="character" w:styleId="TextBoxSubChar" w:customStyle="1">
    <w:name w:val="TextBoxSub Char"/>
    <w:basedOn w:val="DefaultParagraphFont"/>
    <w:link w:val="TextBoxSub"/>
    <w:rsid w:val="00A571A3"/>
    <w:rPr>
      <w:rFonts w:ascii="Arial" w:hAnsi="Arial"/>
      <w:color w:val="FFFFFF" w:themeColor="background1"/>
      <w:kern w:val="0"/>
      <w:sz w:val="36"/>
      <w:szCs w:val="32"/>
      <w:shd w:val="clear" w:color="auto" w:fill="3F3F3F" w:themeFill="accent1"/>
      <w14:ligatures w14:val="none"/>
    </w:rPr>
  </w:style>
  <w:style w:type="paragraph" w:styleId="TestSub2" w:customStyle="1">
    <w:name w:val="TestSub2"/>
    <w:basedOn w:val="TextBoxSub"/>
    <w:link w:val="TestSub2Char"/>
    <w:qFormat/>
    <w:rsid w:val="00A571A3"/>
    <w:pPr>
      <w:shd w:val="clear" w:color="auto" w:fill="EDEDED" w:themeFill="accent5" w:themeFillTint="33"/>
    </w:pPr>
  </w:style>
  <w:style w:type="character" w:styleId="TestSub2Char" w:customStyle="1">
    <w:name w:val="TestSub2 Char"/>
    <w:basedOn w:val="TextBoxSubChar"/>
    <w:link w:val="TestSub2"/>
    <w:rsid w:val="00A571A3"/>
    <w:rPr>
      <w:rFonts w:ascii="Arial" w:hAnsi="Arial"/>
      <w:color w:val="FFFFFF" w:themeColor="background1"/>
      <w:kern w:val="0"/>
      <w:sz w:val="36"/>
      <w:szCs w:val="32"/>
      <w:shd w:val="clear" w:color="auto" w:fill="EDEDED" w:themeFill="accent5" w:themeFillTint="33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433B79"/>
    <w:pPr>
      <w:spacing w:before="240" w:after="100"/>
    </w:pPr>
    <w:rPr>
      <w:rFonts w:cs="Times New Roman" w:eastAsiaTheme="minorEastAsia"/>
      <w:color w:val="292929" w:themeColor="accent5" w:themeShade="40"/>
      <w:kern w:val="0"/>
      <w:szCs w:val="2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433B79"/>
    <w:pPr>
      <w:tabs>
        <w:tab w:val="right" w:leader="dot" w:pos="9016"/>
      </w:tabs>
      <w:spacing w:before="240" w:after="100"/>
    </w:pPr>
    <w:rPr>
      <w:rFonts w:cs="Times New Roman" w:eastAsiaTheme="minorEastAsia"/>
      <w:bCs/>
      <w:noProof/>
      <w:color w:val="292929" w:themeColor="accent5" w:themeShade="40"/>
      <w:kern w:val="0"/>
      <w:szCs w:val="22"/>
      <w:lang w:val="en-US"/>
      <w14:ligatures w14:val="none"/>
    </w:rPr>
  </w:style>
  <w:style w:type="table" w:styleId="GridTable1Light-Accent11" w:customStyle="1">
    <w:name w:val="Grid Table 1 Light - Accent 11"/>
    <w:basedOn w:val="TableNormal"/>
    <w:next w:val="GridTable1Light-Accent1"/>
    <w:uiPriority w:val="46"/>
    <w:rsid w:val="00573049"/>
    <w:pPr>
      <w:spacing w:after="0" w:line="240" w:lineRule="auto"/>
    </w:pPr>
    <w:tblPr>
      <w:tblStyleRowBandSize w:val="1"/>
      <w:tblStyleColBandSize w:val="1"/>
      <w:tblInd w:w="0" w:type="nil"/>
      <w:tblBorders>
        <w:top w:val="single" w:color="99BFD0" w:sz="4" w:space="0"/>
        <w:left w:val="single" w:color="99BFD0" w:sz="4" w:space="0"/>
        <w:bottom w:val="single" w:color="99BFD0" w:sz="4" w:space="0"/>
        <w:right w:val="single" w:color="99BFD0" w:sz="4" w:space="0"/>
        <w:insideH w:val="single" w:color="99BFD0" w:sz="4" w:space="0"/>
        <w:insideV w:val="single" w:color="99BFD0" w:sz="4" w:space="0"/>
      </w:tblBorders>
    </w:tblPr>
  </w:style>
  <w:style w:type="table" w:styleId="GridTable1Light-Accent1">
    <w:name w:val="Grid Table 1 Light Accent 1"/>
    <w:basedOn w:val="TableNormal"/>
    <w:uiPriority w:val="46"/>
    <w:rsid w:val="00573049"/>
    <w:pPr>
      <w:spacing w:after="0" w:line="240" w:lineRule="auto"/>
    </w:pPr>
    <w:tblPr>
      <w:tblStyleRowBandSize w:val="1"/>
      <w:tblStyleColBandSize w:val="1"/>
      <w:tblBorders>
        <w:top w:val="single" w:color="B2B2B2" w:themeColor="accent1" w:themeTint="66" w:sz="4" w:space="0"/>
        <w:left w:val="single" w:color="B2B2B2" w:themeColor="accent1" w:themeTint="66" w:sz="4" w:space="0"/>
        <w:bottom w:val="single" w:color="B2B2B2" w:themeColor="accent1" w:themeTint="66" w:sz="4" w:space="0"/>
        <w:right w:val="single" w:color="B2B2B2" w:themeColor="accent1" w:themeTint="66" w:sz="4" w:space="0"/>
        <w:insideH w:val="single" w:color="B2B2B2" w:themeColor="accent1" w:themeTint="66" w:sz="4" w:space="0"/>
        <w:insideV w:val="single" w:color="B2B2B2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8B8B8B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B8B8B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5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3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0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24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2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0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9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83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04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2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76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9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7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0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08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15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2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3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54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1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1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03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4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32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1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3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7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94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1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33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6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26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5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43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0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9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00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53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90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1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61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0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85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60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1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7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00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62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3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4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86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23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3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2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17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00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63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1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8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05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82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9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9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1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328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1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7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1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2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55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2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44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77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98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8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79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69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44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72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6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7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69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4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72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84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06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1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89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5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56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64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26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29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01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36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89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1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12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3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0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02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4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1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1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8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17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40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9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4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1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92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05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1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5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4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71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20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5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8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1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6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47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54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2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55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0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9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0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1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9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67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18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8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0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4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4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4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3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97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6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43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4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8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0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52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0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2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87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7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52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80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81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0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8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84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9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74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36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60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4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9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32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96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19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65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75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46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1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5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4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42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3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06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7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24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8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94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73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9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3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72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38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48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6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23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0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1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57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2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1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5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1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1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1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9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58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7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87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0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92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2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5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03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22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96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5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1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4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8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14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2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2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2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6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0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336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13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2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30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22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49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66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14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8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21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9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21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29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21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21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13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01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84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50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18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28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46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5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48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00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61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1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19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6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34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9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8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50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23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1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24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1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6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2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66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30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7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14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9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49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0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26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9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2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8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4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0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9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3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5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5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2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54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54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54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3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2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7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7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73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32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5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8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5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24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8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7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6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5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0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05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8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7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8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92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3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0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6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3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55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9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74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6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52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54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2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43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36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75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58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05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1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0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3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2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7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5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62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84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28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8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04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0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3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52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07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7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1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8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08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43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17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0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9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83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76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5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0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49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0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5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9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3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14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4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36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8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86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212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69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6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50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1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66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32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16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93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87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83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6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8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17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74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41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7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31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83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14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4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65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4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02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36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59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69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82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83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52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74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4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1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5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16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4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93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50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4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9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0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84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97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16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4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52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1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0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79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53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9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2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5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0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1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1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7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96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25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6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71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7150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7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8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0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93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94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24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2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87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5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45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9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30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8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2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3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05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61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21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45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89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40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67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77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11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8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13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9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78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12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98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23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72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47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0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5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1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52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96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32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03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3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0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3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7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19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3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7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17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4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0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5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54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58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76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9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7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0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4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8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25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0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00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4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6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4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6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8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04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06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0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3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9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3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72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7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53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32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63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50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4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93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67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83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0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4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1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90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5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2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3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7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91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8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13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60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7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90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7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8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0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90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32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7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4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1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4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37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07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48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4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23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2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3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73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74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9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1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4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8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5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9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9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93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4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98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4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8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8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87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21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69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13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9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65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4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1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26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0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0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9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7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9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424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4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8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00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10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84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04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85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42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71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91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35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59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82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6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59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1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72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4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27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81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6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05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28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9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5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63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19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58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14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93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86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2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02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1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8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83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6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9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12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2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3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25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2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5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34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1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07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4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26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55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9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62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8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72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8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6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45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9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2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0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5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44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8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2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6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1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7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14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3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6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78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78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2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73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8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1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8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61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63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15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5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0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43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4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2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3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4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16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84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40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63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0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00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8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5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2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3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7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9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2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9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9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0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1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3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54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01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41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1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38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1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14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6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86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90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7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46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84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55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0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5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0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1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23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36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3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65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6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6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4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76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47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10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0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2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0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713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00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77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1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89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39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31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52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29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74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74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82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6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91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9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74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91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77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27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62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09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54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52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75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2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00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25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62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3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04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51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355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02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4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7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4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1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03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27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10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6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2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54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17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97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63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7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65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51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53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25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37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74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0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18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2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8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4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48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63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56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9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3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1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42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7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2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83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4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2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62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8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70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6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56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45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99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92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86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4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8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74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1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2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7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83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92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0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0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9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64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6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4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9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89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9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3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0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8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0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5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73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0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80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7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40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61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8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54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9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7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8948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83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97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16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55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90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53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10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09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29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4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6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73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2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51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51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43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6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09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04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70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28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82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4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29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14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48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13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06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17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96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0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38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1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8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9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1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4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1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72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2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8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7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41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8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12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25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7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7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05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95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1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2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94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66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3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83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5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24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2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4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22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4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9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11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8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31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99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48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18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7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33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7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83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5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7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6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67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92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8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1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4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64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9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89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04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7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94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3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82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96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3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31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16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14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37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69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2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9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7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9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8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6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13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8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8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1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9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82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6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2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4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2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3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4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0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88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5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7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8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1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20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05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43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6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5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23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7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04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2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40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9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81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08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90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6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7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1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7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9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9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1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4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4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2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36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06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35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56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8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6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44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04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9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2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1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24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4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21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35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9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9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01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9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64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7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7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45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35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9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2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25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60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0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1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4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16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5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7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0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43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6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3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6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9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9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09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8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0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5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4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33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14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36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56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89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9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05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51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08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2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9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6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5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97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28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40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6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6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64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66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5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63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2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9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30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4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2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10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72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8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95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66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5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22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2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12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94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63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74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7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73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53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13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44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2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98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63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25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0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15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42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12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8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37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85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225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2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9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66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2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hq-ict-10839b\gmca_data\Secure%20Folders\Office%20Templates\Together%20Report%20-%20DarkGreenBlock_A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Together-black">
      <a:dk1>
        <a:sysClr val="windowText" lastClr="000000"/>
      </a:dk1>
      <a:lt1>
        <a:srgbClr val="FFFFFF"/>
      </a:lt1>
      <a:dk2>
        <a:srgbClr val="000000"/>
      </a:dk2>
      <a:lt2>
        <a:srgbClr val="FFFFFF"/>
      </a:lt2>
      <a:accent1>
        <a:srgbClr val="3F3F3F"/>
      </a:accent1>
      <a:accent2>
        <a:srgbClr val="FFFFFF"/>
      </a:accent2>
      <a:accent3>
        <a:srgbClr val="262626"/>
      </a:accent3>
      <a:accent4>
        <a:srgbClr val="7F7F7F"/>
      </a:accent4>
      <a:accent5>
        <a:srgbClr val="A5A5A5"/>
      </a:accent5>
      <a:accent6>
        <a:srgbClr val="7F7F7F"/>
      </a:accent6>
      <a:hlink>
        <a:srgbClr val="7F7F7F"/>
      </a:hlink>
      <a:folHlink>
        <a:srgbClr val="00000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4C4F0EA615944984214539D3BBA10B" ma:contentTypeVersion="13" ma:contentTypeDescription="Create a new document." ma:contentTypeScope="" ma:versionID="415c10060b19935f2f850e4bf7beab35">
  <xsd:schema xmlns:xsd="http://www.w3.org/2001/XMLSchema" xmlns:xs="http://www.w3.org/2001/XMLSchema" xmlns:p="http://schemas.microsoft.com/office/2006/metadata/properties" xmlns:ns2="b7d614b0-db98-42d0-a459-21aa24b33d17" xmlns:ns3="b6f711a6-2b36-482d-a34e-506de61a8f86" targetNamespace="http://schemas.microsoft.com/office/2006/metadata/properties" ma:root="true" ma:fieldsID="9f5d787a7e3a707c327e4e43788ae470" ns2:_="" ns3:_="">
    <xsd:import namespace="b7d614b0-db98-42d0-a459-21aa24b33d17"/>
    <xsd:import namespace="b6f711a6-2b36-482d-a34e-506de61a8f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d614b0-db98-42d0-a459-21aa24b33d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e4fde04-eaf7-46f4-90d8-754f3b92d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711a6-2b36-482d-a34e-506de61a8f8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e7c39c2-c761-4045-a462-855d641d6188}" ma:internalName="TaxCatchAll" ma:showField="CatchAllData" ma:web="b6f711a6-2b36-482d-a34e-506de61a8f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d614b0-db98-42d0-a459-21aa24b33d17">
      <Terms xmlns="http://schemas.microsoft.com/office/infopath/2007/PartnerControls"/>
    </lcf76f155ced4ddcb4097134ff3c332f>
    <TaxCatchAll xmlns="b6f711a6-2b36-482d-a34e-506de61a8f8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D9F0A-5118-4690-BECF-45FE64A875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d614b0-db98-42d0-a459-21aa24b33d17"/>
    <ds:schemaRef ds:uri="b6f711a6-2b36-482d-a34e-506de61a8f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DADF0E-ABEB-4085-9F0D-C60B884AEFAD}">
  <ds:schemaRefs>
    <ds:schemaRef ds:uri="http://schemas.microsoft.com/office/2006/metadata/properties"/>
    <ds:schemaRef ds:uri="http://schemas.microsoft.com/office/infopath/2007/PartnerControls"/>
    <ds:schemaRef ds:uri="b7d614b0-db98-42d0-a459-21aa24b33d17"/>
    <ds:schemaRef ds:uri="b6f711a6-2b36-482d-a34e-506de61a8f86"/>
  </ds:schemaRefs>
</ds:datastoreItem>
</file>

<file path=customXml/itemProps3.xml><?xml version="1.0" encoding="utf-8"?>
<ds:datastoreItem xmlns:ds="http://schemas.openxmlformats.org/officeDocument/2006/customXml" ds:itemID="{470F5044-1973-440C-8CC2-37E3603BC5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BC6E44-1A3A-41CD-A208-23A4BE5A1DF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8d8036a-b5f9-4f3f-9d36-d7cd740299bb}" enabled="0" method="" siteId="{e8d8036a-b5f9-4f3f-9d36-d7cd740299bb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Together%20Report%20-%20DarkGreenBlock_A.dotx</ap:Template>
  <ap:Application>Microsoft Word for the web</ap:Application>
  <ap:DocSecurity>4</ap:DocSecurity>
  <ap:ScaleCrop>false</ap:ScaleCrop>
  <ap:Company>Greater Manchester Combined Authority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Together Report - DarkGreenBlock_A</dc:title>
  <dc:subject/>
  <dc:creator>Peters, Eilish</dc:creator>
  <keywords/>
  <dc:description/>
  <lastModifiedBy>Slater, Robin</lastModifiedBy>
  <revision>5</revision>
  <dcterms:created xsi:type="dcterms:W3CDTF">2026-06-11T10:22:00.0000000Z</dcterms:created>
  <dcterms:modified xsi:type="dcterms:W3CDTF">2026-06-18T14:16:53.6652027Z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0x0101005B4C4F0EA615944984214539D3BBA10B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Directorate">
    <vt:lpwstr>1;#Communications ＆ Engagement|90b8f5e1-5cd3-476b-9a3f-6eb0bd877fd4</vt:lpwstr>
  </property>
  <property fmtid="{D5CDD505-2E9C-101B-9397-08002B2CF9AE}" pid="6" name="Target Audience">
    <vt:lpwstr>2;#GMCA|9672fba0-20f8-4836-be31-026ae137120b</vt:lpwstr>
  </property>
  <property fmtid="{D5CDD505-2E9C-101B-9397-08002B2CF9AE}" pid="7" name="Target_x0020_Audience">
    <vt:lpwstr>2;#GMCA|9672fba0-20f8-4836-be31-026ae137120b</vt:lpwstr>
  </property>
  <property fmtid="{D5CDD505-2E9C-101B-9397-08002B2CF9AE}" pid="8" name="Has_x0020_this_x0020_been_x0020_accessibility_x0020_checked_x003f__x0020_">
    <vt:lpwstr>6;#Yes (document accessible)|d93340ff-8bd0-43b0-8885-9d053566c377</vt:lpwstr>
  </property>
  <property fmtid="{D5CDD505-2E9C-101B-9397-08002B2CF9AE}" pid="9" name="Has this been accessibility checked? ">
    <vt:lpwstr>6;#Yes (document accessible)|d93340ff-8bd0-43b0-8885-9d053566c377</vt:lpwstr>
  </property>
  <property fmtid="{D5CDD505-2E9C-101B-9397-08002B2CF9AE}" pid="10" name="Has this been accessibility checked?">
    <vt:lpwstr/>
  </property>
</Properties>
</file>