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5AE2" w14:textId="70B01D2D" w:rsidR="00B14A89" w:rsidRDefault="0029555B" w:rsidP="282DE5D5">
      <w:pPr>
        <w:pStyle w:val="H1-Cover"/>
        <w:rPr>
          <w:sz w:val="96"/>
          <w:szCs w:val="96"/>
        </w:rPr>
      </w:pPr>
      <w:r w:rsidRPr="282DE5D5">
        <w:rPr>
          <w:sz w:val="96"/>
          <w:szCs w:val="96"/>
        </w:rPr>
        <w:t>Greater Manchester Production Fund</w:t>
      </w:r>
      <w:r w:rsidR="00935D8B" w:rsidRPr="282DE5D5">
        <w:rPr>
          <w:sz w:val="96"/>
          <w:szCs w:val="96"/>
        </w:rPr>
        <w:t>:</w:t>
      </w:r>
      <w:r w:rsidRPr="282DE5D5">
        <w:rPr>
          <w:sz w:val="96"/>
          <w:szCs w:val="96"/>
        </w:rPr>
        <w:t xml:space="preserve"> </w:t>
      </w:r>
    </w:p>
    <w:p w14:paraId="74213E52" w14:textId="01C0E706" w:rsidR="00211182" w:rsidRPr="006E0FC3" w:rsidRDefault="00B14A89" w:rsidP="282DE5D5">
      <w:pPr>
        <w:pStyle w:val="H1-Cover"/>
      </w:pPr>
      <w:r w:rsidRPr="282DE5D5">
        <w:rPr>
          <w:sz w:val="60"/>
          <w:szCs w:val="60"/>
        </w:rPr>
        <w:t>Expression of Interest</w:t>
      </w:r>
      <w:r w:rsidR="0029555B" w:rsidRPr="282DE5D5">
        <w:rPr>
          <w:sz w:val="60"/>
          <w:szCs w:val="60"/>
        </w:rPr>
        <w:t xml:space="preserve"> Form</w:t>
      </w:r>
      <w:r w:rsidR="5B11DD9A" w:rsidRPr="282DE5D5">
        <w:rPr>
          <w:sz w:val="60"/>
          <w:szCs w:val="60"/>
        </w:rPr>
        <w:t>:</w:t>
      </w:r>
      <w:r w:rsidR="6B2CFA8A" w:rsidRPr="282DE5D5">
        <w:rPr>
          <w:sz w:val="60"/>
          <w:szCs w:val="60"/>
        </w:rPr>
        <w:t xml:space="preserve"> </w:t>
      </w:r>
      <w:r w:rsidR="00D818D8" w:rsidRPr="282DE5D5">
        <w:rPr>
          <w:bCs/>
          <w:sz w:val="60"/>
          <w:szCs w:val="60"/>
        </w:rPr>
        <w:t xml:space="preserve">Greater Manchester </w:t>
      </w:r>
      <w:r w:rsidR="009C7255" w:rsidRPr="282DE5D5">
        <w:rPr>
          <w:bCs/>
          <w:sz w:val="60"/>
          <w:szCs w:val="60"/>
        </w:rPr>
        <w:t xml:space="preserve">or Indigenous </w:t>
      </w:r>
      <w:r w:rsidR="00D72A32" w:rsidRPr="282DE5D5">
        <w:rPr>
          <w:bCs/>
          <w:sz w:val="60"/>
          <w:szCs w:val="60"/>
        </w:rPr>
        <w:t>Productions</w:t>
      </w:r>
      <w:r w:rsidR="00D72A32" w:rsidRPr="282DE5D5">
        <w:rPr>
          <w:bCs/>
        </w:rPr>
        <w:t xml:space="preserve"> </w:t>
      </w:r>
    </w:p>
    <w:p w14:paraId="4416AB2E" w14:textId="39F0D610" w:rsidR="00664E9E" w:rsidRPr="006E0FC3" w:rsidRDefault="27AE01EF" w:rsidP="282DE5D5">
      <w:pPr>
        <w:pStyle w:val="H2-cover"/>
        <w:rPr>
          <w:rFonts w:eastAsia="Arial"/>
          <w:color w:val="FFFFFF" w:themeColor="accent2"/>
          <w:sz w:val="32"/>
          <w:szCs w:val="32"/>
        </w:rPr>
      </w:pPr>
      <w:r w:rsidRPr="282DE5D5">
        <w:rPr>
          <w:rFonts w:eastAsia="Arial"/>
          <w:b/>
          <w:bCs/>
          <w:color w:val="FFFFFF" w:themeColor="accent2"/>
          <w:sz w:val="32"/>
          <w:szCs w:val="32"/>
        </w:rPr>
        <w:t>Created June 2026</w:t>
      </w:r>
    </w:p>
    <w:p w14:paraId="4A4DD7FB" w14:textId="08F26379" w:rsidR="00664E9E" w:rsidRPr="006E0FC3" w:rsidRDefault="27AE01EF" w:rsidP="282DE5D5">
      <w:pPr>
        <w:pStyle w:val="H2-cover"/>
        <w:rPr>
          <w:rFonts w:eastAsia="Arial"/>
          <w:color w:val="FFFFFF" w:themeColor="accent2"/>
          <w:sz w:val="40"/>
          <w:szCs w:val="40"/>
        </w:rPr>
      </w:pPr>
      <w:r w:rsidRPr="282DE5D5">
        <w:rPr>
          <w:rFonts w:eastAsia="Arial"/>
          <w:b/>
          <w:bCs/>
          <w:color w:val="FFFFFF" w:themeColor="accent2"/>
          <w:sz w:val="32"/>
          <w:szCs w:val="32"/>
        </w:rPr>
        <w:t>Version Control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3110"/>
        <w:gridCol w:w="3118"/>
        <w:gridCol w:w="3230"/>
      </w:tblGrid>
      <w:tr w:rsidR="282DE5D5" w14:paraId="6399D4DF" w14:textId="77777777" w:rsidTr="282DE5D5">
        <w:trPr>
          <w:trHeight w:val="705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CE1C35F" w14:textId="0F60FCED" w:rsidR="282DE5D5" w:rsidRDefault="282DE5D5" w:rsidP="282DE5D5">
            <w:pPr>
              <w:pStyle w:val="H2-cover"/>
              <w:rPr>
                <w:rFonts w:eastAsia="Arial"/>
                <w:color w:val="FFFFFF" w:themeColor="accent2"/>
                <w:sz w:val="22"/>
                <w:szCs w:val="22"/>
              </w:rPr>
            </w:pPr>
            <w:r w:rsidRPr="282DE5D5">
              <w:rPr>
                <w:rFonts w:eastAsia="Arial"/>
                <w:b/>
                <w:bCs/>
                <w:color w:val="FFFFFF" w:themeColor="accent2"/>
                <w:sz w:val="22"/>
                <w:szCs w:val="22"/>
              </w:rPr>
              <w:t xml:space="preserve">Date </w:t>
            </w:r>
          </w:p>
        </w:tc>
        <w:tc>
          <w:tcPr>
            <w:tcW w:w="315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31E1E48A" w14:textId="2CE5923A" w:rsidR="282DE5D5" w:rsidRDefault="282DE5D5" w:rsidP="282DE5D5">
            <w:pPr>
              <w:pStyle w:val="H2-cover"/>
              <w:rPr>
                <w:rFonts w:eastAsia="Arial"/>
                <w:color w:val="FFFFFF" w:themeColor="accent2"/>
                <w:sz w:val="22"/>
                <w:szCs w:val="22"/>
              </w:rPr>
            </w:pPr>
            <w:r w:rsidRPr="282DE5D5">
              <w:rPr>
                <w:rFonts w:eastAsia="Arial"/>
                <w:b/>
                <w:bCs/>
                <w:color w:val="FFFFFF" w:themeColor="accent2"/>
                <w:sz w:val="22"/>
                <w:szCs w:val="22"/>
              </w:rPr>
              <w:t xml:space="preserve">Notable Changes </w:t>
            </w:r>
          </w:p>
        </w:tc>
        <w:tc>
          <w:tcPr>
            <w:tcW w:w="327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D31E0C" w14:textId="6017D0EA" w:rsidR="282DE5D5" w:rsidRDefault="282DE5D5" w:rsidP="282DE5D5">
            <w:pPr>
              <w:pStyle w:val="H2-cover"/>
              <w:rPr>
                <w:rFonts w:eastAsia="Arial"/>
                <w:color w:val="FFFFFF" w:themeColor="accent2"/>
                <w:sz w:val="22"/>
                <w:szCs w:val="22"/>
              </w:rPr>
            </w:pPr>
            <w:r w:rsidRPr="282DE5D5">
              <w:rPr>
                <w:rFonts w:eastAsia="Arial"/>
                <w:b/>
                <w:bCs/>
                <w:color w:val="FFFFFF" w:themeColor="accent2"/>
                <w:sz w:val="22"/>
                <w:szCs w:val="22"/>
              </w:rPr>
              <w:t xml:space="preserve">Initial </w:t>
            </w:r>
          </w:p>
        </w:tc>
      </w:tr>
      <w:tr w:rsidR="282DE5D5" w14:paraId="4389D9AE" w14:textId="77777777" w:rsidTr="282DE5D5">
        <w:trPr>
          <w:trHeight w:val="300"/>
        </w:trPr>
        <w:tc>
          <w:tcPr>
            <w:tcW w:w="315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1056F2A" w14:textId="5B737132" w:rsidR="282DE5D5" w:rsidRDefault="282DE5D5" w:rsidP="282DE5D5">
            <w:pPr>
              <w:spacing w:before="360" w:after="240" w:line="240" w:lineRule="auto"/>
              <w:rPr>
                <w:rFonts w:eastAsia="Arial" w:cs="Arial"/>
                <w:color w:val="FFFFFF" w:themeColor="accent2"/>
                <w:sz w:val="20"/>
                <w:szCs w:val="20"/>
              </w:rPr>
            </w:pPr>
          </w:p>
        </w:tc>
        <w:tc>
          <w:tcPr>
            <w:tcW w:w="315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211411D" w14:textId="00170AEC" w:rsidR="282DE5D5" w:rsidRDefault="282DE5D5" w:rsidP="282DE5D5">
            <w:pPr>
              <w:spacing w:before="360" w:after="240" w:line="240" w:lineRule="auto"/>
              <w:rPr>
                <w:rFonts w:eastAsia="Arial" w:cs="Arial"/>
                <w:color w:val="FFFFFF" w:themeColor="accent2"/>
                <w:sz w:val="20"/>
                <w:szCs w:val="20"/>
              </w:rPr>
            </w:pPr>
          </w:p>
        </w:tc>
        <w:tc>
          <w:tcPr>
            <w:tcW w:w="327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63C830" w14:textId="521A4D57" w:rsidR="282DE5D5" w:rsidRDefault="282DE5D5" w:rsidP="282DE5D5">
            <w:pPr>
              <w:spacing w:before="360" w:after="240" w:line="240" w:lineRule="auto"/>
              <w:rPr>
                <w:rFonts w:eastAsia="Arial" w:cs="Arial"/>
                <w:color w:val="FFFFFF" w:themeColor="accent2"/>
                <w:sz w:val="20"/>
                <w:szCs w:val="20"/>
              </w:rPr>
            </w:pPr>
          </w:p>
        </w:tc>
      </w:tr>
    </w:tbl>
    <w:p w14:paraId="3A60B697" w14:textId="004C28DB" w:rsidR="00664E9E" w:rsidRPr="006E0FC3" w:rsidRDefault="00664E9E" w:rsidP="000B4C1B">
      <w:pPr>
        <w:pStyle w:val="H3-cover"/>
        <w:sectPr w:rsidR="00664E9E" w:rsidRPr="006E0FC3" w:rsidSect="005F487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103" w:right="1440" w:bottom="1440" w:left="992" w:header="709" w:footer="709" w:gutter="0"/>
          <w:cols w:space="708"/>
          <w:docGrid w:linePitch="360"/>
        </w:sectPr>
      </w:pPr>
    </w:p>
    <w:p w14:paraId="0FC85FE1" w14:textId="097DBA15" w:rsidR="0029555B" w:rsidRPr="0029555B" w:rsidRDefault="0029555B" w:rsidP="0029555B">
      <w:pPr>
        <w:pStyle w:val="Heading2"/>
      </w:pPr>
      <w:r w:rsidRPr="0029555B">
        <w:lastRenderedPageBreak/>
        <w:t xml:space="preserve">Greater Manchester Production Fund – </w:t>
      </w:r>
      <w:r w:rsidR="00DB4411">
        <w:t>Expression of Interest</w:t>
      </w:r>
    </w:p>
    <w:p w14:paraId="557D5FE5" w14:textId="77777777" w:rsidR="0029555B" w:rsidRPr="0029555B" w:rsidRDefault="0029555B" w:rsidP="0029555B">
      <w:pPr>
        <w:rPr>
          <w:rFonts w:eastAsia="Calibri" w:cs="Arial"/>
          <w:color w:val="3B2B2E"/>
          <w:kern w:val="0"/>
          <w:szCs w:val="22"/>
          <w14:ligatures w14:val="none"/>
        </w:rPr>
      </w:pPr>
      <w:r w:rsidRPr="005E1D18">
        <w:rPr>
          <w:rFonts w:eastAsia="Calibri" w:cs="Arial"/>
          <w:b/>
          <w:bCs/>
          <w:color w:val="3B2B2E"/>
          <w:kern w:val="0"/>
          <w:szCs w:val="22"/>
          <w14:ligatures w14:val="none"/>
        </w:rPr>
        <w:t>Please complete all fields below</w:t>
      </w:r>
      <w:r w:rsidRPr="0029555B">
        <w:rPr>
          <w:rFonts w:eastAsia="Calibri" w:cs="Arial"/>
          <w:color w:val="3B2B2E"/>
          <w:kern w:val="0"/>
          <w:szCs w:val="22"/>
          <w14:ligatures w14:val="none"/>
        </w:rPr>
        <w:t>. Word limits are shown where applicable. Answer areas are designed to expand as you type.</w:t>
      </w: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3156"/>
        <w:gridCol w:w="5860"/>
      </w:tblGrid>
      <w:tr w:rsidR="0029555B" w:rsidRPr="0029555B" w14:paraId="0BA694C3" w14:textId="77777777" w:rsidTr="282DE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45D4B167" w14:textId="77777777" w:rsidR="0029555B" w:rsidRPr="0029555B" w:rsidRDefault="0029555B" w:rsidP="0029555B">
            <w:pPr>
              <w:spacing w:after="160"/>
              <w:rPr>
                <w:rFonts w:eastAsia="Calibri" w:cs="Arial"/>
                <w:kern w:val="0"/>
                <w:sz w:val="32"/>
                <w:szCs w:val="32"/>
                <w14:ligatures w14:val="none"/>
              </w:rPr>
            </w:pPr>
            <w:r w:rsidRPr="0029555B">
              <w:rPr>
                <w:rFonts w:eastAsia="Calibri" w:cs="Arial"/>
                <w:kern w:val="0"/>
                <w:sz w:val="32"/>
                <w:szCs w:val="32"/>
                <w14:ligatures w14:val="none"/>
              </w:rPr>
              <w:t>Company Details</w:t>
            </w:r>
          </w:p>
        </w:tc>
      </w:tr>
      <w:tr w:rsidR="0029555B" w:rsidRPr="0029555B" w14:paraId="644176D5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pct"/>
            <w:vAlign w:val="center"/>
            <w:hideMark/>
          </w:tcPr>
          <w:p w14:paraId="10A5B63D" w14:textId="021FA61C" w:rsidR="0029555B" w:rsidRPr="0029555B" w:rsidRDefault="0029555B" w:rsidP="282DE5D5">
            <w:pPr>
              <w:spacing w:after="160"/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 xml:space="preserve">1. Company </w:t>
            </w:r>
            <w:proofErr w:type="gramStart"/>
            <w:r w:rsidRPr="282DE5D5">
              <w:rPr>
                <w:rFonts w:eastAsia="Calibri" w:cs="Arial"/>
                <w:kern w:val="0"/>
                <w14:ligatures w14:val="none"/>
              </w:rPr>
              <w:t>name</w:t>
            </w:r>
            <w:proofErr w:type="gramEnd"/>
            <w:r w:rsidR="4F074572" w:rsidRPr="282DE5D5">
              <w:rPr>
                <w:rFonts w:eastAsia="Calibri" w:cs="Arial"/>
              </w:rPr>
              <w:t xml:space="preserve"> </w:t>
            </w:r>
            <w:r w:rsidR="4F074572" w:rsidRPr="282DE5D5">
              <w:rPr>
                <w:rFonts w:eastAsia="Calibri" w:cs="Arial"/>
                <w:b w:val="0"/>
                <w:bCs w:val="0"/>
                <w:i/>
                <w:iCs/>
              </w:rPr>
              <w:t xml:space="preserve">register name </w:t>
            </w:r>
          </w:p>
        </w:tc>
        <w:tc>
          <w:tcPr>
            <w:tcW w:w="3250" w:type="pct"/>
            <w:vAlign w:val="center"/>
            <w:hideMark/>
          </w:tcPr>
          <w:p w14:paraId="404CFAE2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0CBF5C5C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78B533" w14:textId="5543F63E" w:rsidR="0029555B" w:rsidRPr="0029555B" w:rsidRDefault="0029555B" w:rsidP="282DE5D5">
            <w:pPr>
              <w:spacing w:after="160"/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2. Address</w:t>
            </w:r>
            <w:r w:rsidR="0AE137D9" w:rsidRPr="282DE5D5">
              <w:rPr>
                <w:rFonts w:eastAsia="Calibri" w:cs="Arial"/>
              </w:rPr>
              <w:t xml:space="preserve"> </w:t>
            </w:r>
            <w:r w:rsidR="0AE137D9" w:rsidRPr="282DE5D5">
              <w:rPr>
                <w:rFonts w:eastAsia="Calibri" w:cs="Arial"/>
                <w:b w:val="0"/>
                <w:bCs w:val="0"/>
                <w:i/>
                <w:iCs/>
              </w:rPr>
              <w:t xml:space="preserve">register </w:t>
            </w:r>
            <w:r w:rsidR="5357F5B4" w:rsidRPr="282DE5D5">
              <w:rPr>
                <w:rFonts w:eastAsia="Calibri" w:cs="Arial"/>
                <w:b w:val="0"/>
                <w:bCs w:val="0"/>
                <w:i/>
                <w:iCs/>
              </w:rPr>
              <w:t>address</w:t>
            </w:r>
          </w:p>
        </w:tc>
        <w:tc>
          <w:tcPr>
            <w:tcW w:w="0" w:type="auto"/>
            <w:vAlign w:val="center"/>
            <w:hideMark/>
          </w:tcPr>
          <w:p w14:paraId="37CC4DFA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  <w:p w14:paraId="33D8519A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19C49DC9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46FFFA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3. Website</w:t>
            </w:r>
          </w:p>
        </w:tc>
        <w:tc>
          <w:tcPr>
            <w:tcW w:w="0" w:type="auto"/>
            <w:vAlign w:val="center"/>
            <w:hideMark/>
          </w:tcPr>
          <w:p w14:paraId="52D6E965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5366F91E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E5F68C" w14:textId="56BD29D2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4. Contact details</w:t>
            </w:r>
            <w:r w:rsidR="27085F36" w:rsidRPr="282DE5D5">
              <w:rPr>
                <w:rFonts w:eastAsia="Calibri" w:cs="Arial"/>
              </w:rPr>
              <w:t>:</w:t>
            </w:r>
            <w:r>
              <w:br/>
            </w:r>
            <w:r w:rsidR="4D34797C" w:rsidRPr="282DE5D5">
              <w:rPr>
                <w:rFonts w:eastAsia="Calibri" w:cs="Arial"/>
                <w:b w:val="0"/>
                <w:bCs w:val="0"/>
                <w:i/>
                <w:iCs/>
              </w:rPr>
              <w:t>Registered n</w:t>
            </w: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>ame, role, email, phone</w:t>
            </w:r>
          </w:p>
        </w:tc>
        <w:tc>
          <w:tcPr>
            <w:tcW w:w="0" w:type="auto"/>
            <w:vAlign w:val="center"/>
            <w:hideMark/>
          </w:tcPr>
          <w:p w14:paraId="5F301A1F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4D7C4E97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306FD648" w14:textId="68B83F8F" w:rsidR="0029555B" w:rsidRPr="0029555B" w:rsidRDefault="57639C24" w:rsidP="282DE5D5">
            <w:pPr>
              <w:spacing w:after="160"/>
              <w:rPr>
                <w:rFonts w:eastAsia="Calibri" w:cs="Arial"/>
                <w:sz w:val="32"/>
                <w:szCs w:val="32"/>
              </w:rPr>
            </w:pPr>
            <w:r w:rsidRPr="282DE5D5">
              <w:rPr>
                <w:rFonts w:eastAsia="Calibri" w:cs="Arial"/>
                <w:sz w:val="32"/>
                <w:szCs w:val="32"/>
              </w:rPr>
              <w:t>Project Ov</w:t>
            </w:r>
            <w:r w:rsidR="0029555B" w:rsidRPr="282DE5D5">
              <w:rPr>
                <w:rFonts w:eastAsia="Calibri" w:cs="Arial"/>
                <w:sz w:val="32"/>
                <w:szCs w:val="32"/>
              </w:rPr>
              <w:t>erview</w:t>
            </w:r>
          </w:p>
        </w:tc>
      </w:tr>
      <w:tr w:rsidR="0029555B" w:rsidRPr="0029555B" w14:paraId="69223910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DFC6CE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5. Project title</w:t>
            </w:r>
          </w:p>
        </w:tc>
        <w:tc>
          <w:tcPr>
            <w:tcW w:w="0" w:type="auto"/>
            <w:vAlign w:val="center"/>
            <w:hideMark/>
          </w:tcPr>
          <w:p w14:paraId="07DA9F69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64146224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F4044F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6. Format</w:t>
            </w:r>
            <w:r w:rsidRPr="0029555B">
              <w:rPr>
                <w:rFonts w:eastAsia="Calibri" w:cs="Arial"/>
                <w:kern w:val="0"/>
                <w:szCs w:val="22"/>
                <w14:ligatures w14:val="none"/>
              </w:rPr>
              <w:br/>
            </w:r>
            <w:r w:rsidRPr="282DE5D5">
              <w:rPr>
                <w:rFonts w:asciiTheme="minorHAnsi" w:eastAsiaTheme="minorEastAsia" w:hAnsiTheme="minorHAnsi"/>
                <w:b w:val="0"/>
                <w:bCs w:val="0"/>
                <w:i/>
                <w:iCs/>
                <w:sz w:val="18"/>
                <w:szCs w:val="18"/>
              </w:rPr>
              <w:t>Film / TV</w:t>
            </w:r>
          </w:p>
        </w:tc>
        <w:tc>
          <w:tcPr>
            <w:tcW w:w="0" w:type="auto"/>
            <w:vAlign w:val="center"/>
            <w:hideMark/>
          </w:tcPr>
          <w:p w14:paraId="0C564150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12DEB70F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05F53D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7. Genre</w:t>
            </w:r>
          </w:p>
        </w:tc>
        <w:tc>
          <w:tcPr>
            <w:tcW w:w="0" w:type="auto"/>
            <w:vAlign w:val="center"/>
            <w:hideMark/>
          </w:tcPr>
          <w:p w14:paraId="689E1028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68CB2532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217CD7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8. Total budget</w:t>
            </w:r>
          </w:p>
        </w:tc>
        <w:tc>
          <w:tcPr>
            <w:tcW w:w="0" w:type="auto"/>
            <w:vAlign w:val="center"/>
            <w:hideMark/>
          </w:tcPr>
          <w:p w14:paraId="70BEF508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559CC7CC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5EE194" w14:textId="4FADA85D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9. Amount requested</w:t>
            </w:r>
            <w:r w:rsidR="74C85BDD" w:rsidRPr="282DE5D5">
              <w:rPr>
                <w:rFonts w:eastAsia="Calibri" w:cs="Arial"/>
              </w:rPr>
              <w:t xml:space="preserve"> </w:t>
            </w:r>
            <w:r w:rsidR="74C85BDD" w:rsidRPr="282DE5D5">
              <w:rPr>
                <w:rFonts w:eastAsia="Calibri" w:cs="Arial"/>
                <w:b w:val="0"/>
                <w:bCs w:val="0"/>
                <w:i/>
                <w:iCs/>
                <w:sz w:val="18"/>
                <w:szCs w:val="18"/>
              </w:rPr>
              <w:t xml:space="preserve">Maximum amount available up to 20% of total budget </w:t>
            </w:r>
          </w:p>
        </w:tc>
        <w:tc>
          <w:tcPr>
            <w:tcW w:w="0" w:type="auto"/>
            <w:vAlign w:val="center"/>
            <w:hideMark/>
          </w:tcPr>
          <w:p w14:paraId="5700D29D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376C8052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A9B320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10. Key production dates</w:t>
            </w:r>
          </w:p>
        </w:tc>
        <w:tc>
          <w:tcPr>
            <w:tcW w:w="0" w:type="auto"/>
            <w:vAlign w:val="center"/>
            <w:hideMark/>
          </w:tcPr>
          <w:p w14:paraId="5B49C08B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</w:tbl>
    <w:p w14:paraId="58838BE0" w14:textId="77777777" w:rsidR="0029555B" w:rsidRPr="0029555B" w:rsidRDefault="0029555B" w:rsidP="0029555B">
      <w:pPr>
        <w:rPr>
          <w:rFonts w:eastAsia="Calibri" w:cs="Arial"/>
          <w:kern w:val="0"/>
          <w:szCs w:val="22"/>
          <w14:ligatures w14:val="none"/>
        </w:rPr>
      </w:pP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3156"/>
        <w:gridCol w:w="5860"/>
      </w:tblGrid>
      <w:tr w:rsidR="0029555B" w:rsidRPr="0029555B" w14:paraId="31EBC3F2" w14:textId="77777777" w:rsidTr="282DE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4999F228" w14:textId="77777777" w:rsidR="0029555B" w:rsidRPr="0029555B" w:rsidRDefault="0029555B" w:rsidP="0029555B">
            <w:pPr>
              <w:spacing w:after="160"/>
              <w:rPr>
                <w:rFonts w:eastAsia="Calibri" w:cs="Arial"/>
                <w:kern w:val="0"/>
                <w:sz w:val="32"/>
                <w:szCs w:val="32"/>
                <w14:ligatures w14:val="none"/>
              </w:rPr>
            </w:pPr>
            <w:r w:rsidRPr="0029555B">
              <w:rPr>
                <w:rFonts w:eastAsia="Calibri" w:cs="Arial"/>
                <w:kern w:val="0"/>
                <w:sz w:val="32"/>
                <w:szCs w:val="32"/>
                <w14:ligatures w14:val="none"/>
              </w:rPr>
              <w:t>Project Summary</w:t>
            </w:r>
          </w:p>
        </w:tc>
      </w:tr>
      <w:tr w:rsidR="0029555B" w:rsidRPr="0029555B" w14:paraId="6D31D3B6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pct"/>
            <w:vAlign w:val="center"/>
            <w:hideMark/>
          </w:tcPr>
          <w:p w14:paraId="3CC8E578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lastRenderedPageBreak/>
              <w:t>11. Short synopsis</w:t>
            </w:r>
            <w:r w:rsidRPr="0029555B">
              <w:rPr>
                <w:rFonts w:eastAsia="Calibri" w:cs="Arial"/>
                <w:kern w:val="0"/>
                <w:szCs w:val="22"/>
                <w14:ligatures w14:val="none"/>
              </w:rP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  <w:t>Maximum 200 words</w:t>
            </w:r>
          </w:p>
        </w:tc>
        <w:tc>
          <w:tcPr>
            <w:tcW w:w="3250" w:type="pct"/>
            <w:vAlign w:val="center"/>
            <w:hideMark/>
          </w:tcPr>
          <w:p w14:paraId="0217FC2C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654A4EEF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93E202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12. Audience / distribution plans</w:t>
            </w:r>
            <w:r w:rsidRPr="0029555B">
              <w:rPr>
                <w:rFonts w:eastAsia="Calibri" w:cs="Arial"/>
                <w:kern w:val="0"/>
                <w:szCs w:val="22"/>
                <w14:ligatures w14:val="none"/>
              </w:rP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  <w:t>Maximum 100 words</w:t>
            </w:r>
          </w:p>
        </w:tc>
        <w:tc>
          <w:tcPr>
            <w:tcW w:w="0" w:type="auto"/>
            <w:vAlign w:val="center"/>
            <w:hideMark/>
          </w:tcPr>
          <w:p w14:paraId="63523F11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4AC68260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6EC305E8" w14:textId="77777777" w:rsidR="0029555B" w:rsidRPr="0029555B" w:rsidRDefault="0029555B" w:rsidP="0029555B">
            <w:pPr>
              <w:spacing w:after="160"/>
              <w:rPr>
                <w:rFonts w:eastAsia="Calibri" w:cs="Arial"/>
                <w:kern w:val="0"/>
                <w:sz w:val="32"/>
                <w:szCs w:val="32"/>
                <w14:ligatures w14:val="none"/>
              </w:rPr>
            </w:pPr>
            <w:r w:rsidRPr="0029555B">
              <w:rPr>
                <w:rFonts w:eastAsia="Calibri" w:cs="Arial"/>
                <w:kern w:val="0"/>
                <w:sz w:val="32"/>
                <w:szCs w:val="32"/>
                <w14:ligatures w14:val="none"/>
              </w:rPr>
              <w:t>Project Stage</w:t>
            </w:r>
          </w:p>
        </w:tc>
      </w:tr>
      <w:tr w:rsidR="0029555B" w:rsidRPr="0029555B" w14:paraId="2D072351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8488B3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 xml:space="preserve">13. </w:t>
            </w:r>
            <w:proofErr w:type="gramStart"/>
            <w:r w:rsidRPr="282DE5D5">
              <w:rPr>
                <w:rFonts w:eastAsia="Calibri" w:cs="Arial"/>
                <w:kern w:val="0"/>
                <w14:ligatures w14:val="none"/>
              </w:rPr>
              <w:t>Current status</w:t>
            </w:r>
            <w:proofErr w:type="gramEnd"/>
            <w:r w:rsidRPr="0029555B">
              <w:rPr>
                <w:rFonts w:eastAsia="Calibri" w:cs="Arial"/>
                <w:kern w:val="0"/>
                <w:szCs w:val="22"/>
                <w14:ligatures w14:val="none"/>
              </w:rP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  <w:t>Maximum 100 words</w:t>
            </w:r>
          </w:p>
        </w:tc>
        <w:tc>
          <w:tcPr>
            <w:tcW w:w="0" w:type="auto"/>
            <w:vAlign w:val="center"/>
            <w:hideMark/>
          </w:tcPr>
          <w:p w14:paraId="437CFD1D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326CF9F8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E2B5D8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14. Finance or partners in place</w:t>
            </w:r>
            <w:r w:rsidRPr="0029555B">
              <w:rPr>
                <w:rFonts w:eastAsia="Calibri" w:cs="Arial"/>
                <w:kern w:val="0"/>
                <w:szCs w:val="22"/>
                <w14:ligatures w14:val="none"/>
              </w:rP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  <w:t>Maximum 100 words</w:t>
            </w:r>
          </w:p>
        </w:tc>
        <w:tc>
          <w:tcPr>
            <w:tcW w:w="0" w:type="auto"/>
            <w:vAlign w:val="center"/>
            <w:hideMark/>
          </w:tcPr>
          <w:p w14:paraId="6566C3A8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073A44FF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BE7530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15. What still needs to be secured</w:t>
            </w:r>
            <w:r w:rsidRPr="0029555B">
              <w:rPr>
                <w:rFonts w:eastAsia="Calibri" w:cs="Arial"/>
                <w:kern w:val="0"/>
                <w:szCs w:val="22"/>
                <w14:ligatures w14:val="none"/>
              </w:rP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  <w:t>Maximum 100 words</w:t>
            </w:r>
          </w:p>
        </w:tc>
        <w:tc>
          <w:tcPr>
            <w:tcW w:w="0" w:type="auto"/>
            <w:vAlign w:val="center"/>
            <w:hideMark/>
          </w:tcPr>
          <w:p w14:paraId="3AA280F7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7973225E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6175A621" w14:textId="1EE12566" w:rsidR="0029555B" w:rsidRPr="0029555B" w:rsidRDefault="0029555B" w:rsidP="282DE5D5">
            <w:pPr>
              <w:spacing w:after="160"/>
              <w:rPr>
                <w:rFonts w:eastAsia="Calibri" w:cs="Arial"/>
                <w:sz w:val="32"/>
                <w:szCs w:val="32"/>
              </w:rPr>
            </w:pPr>
            <w:r w:rsidRPr="282DE5D5">
              <w:rPr>
                <w:rFonts w:asciiTheme="minorHAnsi" w:eastAsiaTheme="minorEastAsia" w:hAnsiTheme="minorHAnsi"/>
                <w:sz w:val="32"/>
                <w:szCs w:val="32"/>
              </w:rPr>
              <w:t xml:space="preserve">Greater Manchester </w:t>
            </w:r>
            <w:r w:rsidR="57BFAB7C" w:rsidRPr="282DE5D5">
              <w:rPr>
                <w:rFonts w:asciiTheme="minorHAnsi" w:eastAsiaTheme="minorEastAsia" w:hAnsiTheme="minorHAnsi"/>
                <w:sz w:val="32"/>
                <w:szCs w:val="32"/>
              </w:rPr>
              <w:t xml:space="preserve">Impact </w:t>
            </w:r>
          </w:p>
        </w:tc>
      </w:tr>
      <w:tr w:rsidR="0029555B" w:rsidRPr="0029555B" w14:paraId="535213DB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CEFCD7" w14:textId="4254E600" w:rsidR="0029555B" w:rsidRPr="0029555B" w:rsidRDefault="0029555B" w:rsidP="282DE5D5">
            <w:pPr>
              <w:spacing w:after="160"/>
            </w:pPr>
            <w:r w:rsidRPr="282DE5D5">
              <w:rPr>
                <w:rFonts w:eastAsia="Calibri" w:cs="Arial"/>
                <w:kern w:val="0"/>
                <w14:ligatures w14:val="none"/>
              </w:rPr>
              <w:t xml:space="preserve">16. </w:t>
            </w:r>
            <w:r w:rsidR="796E277C" w:rsidRPr="282DE5D5">
              <w:rPr>
                <w:rFonts w:eastAsia="Calibri" w:cs="Arial"/>
              </w:rPr>
              <w:t xml:space="preserve">Skills and training opportunities </w:t>
            </w:r>
          </w:p>
          <w:p w14:paraId="50FA5CF2" w14:textId="66523EE4" w:rsidR="0029555B" w:rsidRPr="0029555B" w:rsidRDefault="796E277C" w:rsidP="282DE5D5">
            <w:pPr>
              <w:spacing w:after="160"/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</w:pP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>Maximum 150 words</w:t>
            </w:r>
            <w:r w:rsidRPr="282DE5D5">
              <w:rPr>
                <w:rFonts w:eastAsia="Calibri" w:cs="Arial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FCC7FDD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376E5F8F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D098D8" w14:textId="5EE943ED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 xml:space="preserve">17. </w:t>
            </w:r>
            <w:r w:rsidR="0FAB9E30" w:rsidRPr="282DE5D5">
              <w:rPr>
                <w:rFonts w:eastAsia="Calibri" w:cs="Arial"/>
              </w:rPr>
              <w:t>Planned l</w:t>
            </w:r>
            <w:r w:rsidRPr="282DE5D5">
              <w:rPr>
                <w:rFonts w:eastAsia="Calibri" w:cs="Arial"/>
              </w:rPr>
              <w:t>ocations</w:t>
            </w:r>
            <w: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>If known</w:t>
            </w:r>
          </w:p>
        </w:tc>
        <w:tc>
          <w:tcPr>
            <w:tcW w:w="0" w:type="auto"/>
            <w:vAlign w:val="center"/>
            <w:hideMark/>
          </w:tcPr>
          <w:p w14:paraId="7384599A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67EB4947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54B91C" w14:textId="7777777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18. Planned spend</w:t>
            </w:r>
            <w:r w:rsidRPr="0029555B">
              <w:rPr>
                <w:rFonts w:eastAsia="Calibri" w:cs="Arial"/>
                <w:kern w:val="0"/>
                <w:szCs w:val="22"/>
                <w14:ligatures w14:val="none"/>
              </w:rP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  <w:kern w:val="0"/>
                <w14:ligatures w14:val="none"/>
              </w:rPr>
              <w:t>£</w:t>
            </w: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 xml:space="preserve"> estimate</w:t>
            </w:r>
          </w:p>
        </w:tc>
        <w:tc>
          <w:tcPr>
            <w:tcW w:w="0" w:type="auto"/>
            <w:vAlign w:val="center"/>
            <w:hideMark/>
          </w:tcPr>
          <w:p w14:paraId="6D4E1793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6014C5FB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6711C4" w14:textId="0A178D77" w:rsidR="0029555B" w:rsidRPr="0029555B" w:rsidRDefault="0029555B" w:rsidP="282DE5D5">
            <w:pPr>
              <w:spacing w:after="160"/>
              <w:rPr>
                <w:rFonts w:eastAsia="Calibri" w:cs="Arial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 xml:space="preserve">19. Use of local crew </w:t>
            </w:r>
            <w:r w:rsidR="3DBB149C" w:rsidRPr="282DE5D5">
              <w:rPr>
                <w:rFonts w:eastAsia="Calibri" w:cs="Arial"/>
              </w:rPr>
              <w:t xml:space="preserve">talent and facilities </w:t>
            </w: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>Maximum 150 words</w:t>
            </w:r>
          </w:p>
        </w:tc>
        <w:tc>
          <w:tcPr>
            <w:tcW w:w="0" w:type="auto"/>
            <w:vAlign w:val="center"/>
            <w:hideMark/>
          </w:tcPr>
          <w:p w14:paraId="35217867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</w:tbl>
    <w:p w14:paraId="17FC21BA" w14:textId="77777777" w:rsidR="0029555B" w:rsidRDefault="0029555B" w:rsidP="0029555B">
      <w:pPr>
        <w:rPr>
          <w:rFonts w:eastAsia="Calibri" w:cs="Arial"/>
          <w:kern w:val="0"/>
          <w:szCs w:val="22"/>
          <w14:ligatures w14:val="none"/>
        </w:rPr>
      </w:pPr>
    </w:p>
    <w:p w14:paraId="01AB246A" w14:textId="77777777" w:rsidR="00B14A89" w:rsidRDefault="00B14A89" w:rsidP="0029555B">
      <w:pPr>
        <w:rPr>
          <w:rFonts w:eastAsia="Calibri" w:cs="Arial"/>
          <w:kern w:val="0"/>
          <w:szCs w:val="22"/>
          <w14:ligatures w14:val="none"/>
        </w:rPr>
      </w:pPr>
    </w:p>
    <w:p w14:paraId="36024D1B" w14:textId="77777777" w:rsidR="00B14A89" w:rsidRDefault="00B14A89" w:rsidP="0029555B">
      <w:pPr>
        <w:rPr>
          <w:rFonts w:eastAsia="Calibri" w:cs="Arial"/>
          <w:kern w:val="0"/>
          <w:szCs w:val="22"/>
          <w14:ligatures w14:val="none"/>
        </w:rPr>
      </w:pPr>
    </w:p>
    <w:p w14:paraId="7BBE2836" w14:textId="77777777" w:rsidR="00B14A89" w:rsidRPr="0029555B" w:rsidRDefault="00B14A89" w:rsidP="0029555B">
      <w:pPr>
        <w:rPr>
          <w:rFonts w:eastAsia="Calibri" w:cs="Arial"/>
          <w:kern w:val="0"/>
          <w:szCs w:val="22"/>
          <w14:ligatures w14:val="none"/>
        </w:rPr>
      </w:pP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3114"/>
        <w:gridCol w:w="5902"/>
      </w:tblGrid>
      <w:tr w:rsidR="0029555B" w:rsidRPr="0029555B" w14:paraId="5D293234" w14:textId="77777777" w:rsidTr="282DE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2165E5AF" w14:textId="77777777" w:rsidR="0029555B" w:rsidRPr="0029555B" w:rsidRDefault="0029555B" w:rsidP="0029555B">
            <w:pPr>
              <w:spacing w:after="160"/>
              <w:rPr>
                <w:rFonts w:eastAsia="Calibri" w:cs="Arial"/>
                <w:kern w:val="0"/>
                <w:sz w:val="32"/>
                <w:szCs w:val="32"/>
                <w14:ligatures w14:val="none"/>
              </w:rPr>
            </w:pPr>
            <w:r w:rsidRPr="0029555B">
              <w:rPr>
                <w:rFonts w:eastAsia="Calibri" w:cs="Arial"/>
                <w:kern w:val="0"/>
                <w:sz w:val="32"/>
                <w:szCs w:val="32"/>
                <w14:ligatures w14:val="none"/>
              </w:rPr>
              <w:t>Company Track Record</w:t>
            </w:r>
          </w:p>
        </w:tc>
      </w:tr>
      <w:tr w:rsidR="0029555B" w:rsidRPr="0029555B" w14:paraId="1F5C4067" w14:textId="77777777" w:rsidTr="00797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pct"/>
            <w:vAlign w:val="center"/>
            <w:hideMark/>
          </w:tcPr>
          <w:p w14:paraId="1077E79C" w14:textId="29AC3AC2" w:rsidR="0029555B" w:rsidRPr="0029555B" w:rsidRDefault="0D3E3D15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20</w:t>
            </w:r>
            <w:r w:rsidR="0029555B" w:rsidRPr="282DE5D5">
              <w:rPr>
                <w:rFonts w:eastAsia="Calibri" w:cs="Arial"/>
              </w:rPr>
              <w:t>. Overview of company</w:t>
            </w:r>
            <w:r w:rsidR="0029555B">
              <w:br/>
            </w:r>
            <w:r w:rsidR="0029555B" w:rsidRPr="282DE5D5">
              <w:rPr>
                <w:rFonts w:eastAsia="Calibri" w:cs="Arial"/>
                <w:b w:val="0"/>
                <w:bCs w:val="0"/>
                <w:i/>
                <w:iCs/>
              </w:rPr>
              <w:t>Maximum 150 words</w:t>
            </w:r>
          </w:p>
        </w:tc>
        <w:tc>
          <w:tcPr>
            <w:tcW w:w="3273" w:type="pct"/>
            <w:vAlign w:val="center"/>
            <w:hideMark/>
          </w:tcPr>
          <w:p w14:paraId="62FD02AB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7AD07110" w14:textId="77777777" w:rsidTr="00797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pct"/>
            <w:vAlign w:val="center"/>
            <w:hideMark/>
          </w:tcPr>
          <w:p w14:paraId="311F6092" w14:textId="591550A0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</w:t>
            </w:r>
            <w:r w:rsidR="0D18CD0C" w:rsidRPr="282DE5D5">
              <w:rPr>
                <w:rFonts w:eastAsia="Calibri" w:cs="Arial"/>
              </w:rPr>
              <w:t>1</w:t>
            </w:r>
            <w:r w:rsidRPr="282DE5D5">
              <w:rPr>
                <w:rFonts w:eastAsia="Calibri" w:cs="Arial"/>
              </w:rPr>
              <w:t>. Track record</w:t>
            </w:r>
            <w: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>Maximum 150 words</w:t>
            </w:r>
          </w:p>
        </w:tc>
        <w:tc>
          <w:tcPr>
            <w:tcW w:w="3273" w:type="pct"/>
            <w:vAlign w:val="center"/>
            <w:hideMark/>
          </w:tcPr>
          <w:p w14:paraId="1BC8A0E0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55641A4A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298E5BCA" w14:textId="77777777" w:rsidR="0029555B" w:rsidRPr="0029555B" w:rsidRDefault="0029555B" w:rsidP="0029555B">
            <w:pPr>
              <w:spacing w:after="160"/>
              <w:rPr>
                <w:rFonts w:eastAsia="Calibri" w:cs="Arial"/>
                <w:kern w:val="0"/>
                <w:sz w:val="32"/>
                <w:szCs w:val="32"/>
                <w14:ligatures w14:val="none"/>
              </w:rPr>
            </w:pPr>
            <w:r w:rsidRPr="0029555B">
              <w:rPr>
                <w:rFonts w:eastAsia="Calibri" w:cs="Arial"/>
                <w:kern w:val="0"/>
                <w:sz w:val="32"/>
                <w:szCs w:val="32"/>
                <w14:ligatures w14:val="none"/>
              </w:rPr>
              <w:t>Funding Request</w:t>
            </w:r>
          </w:p>
        </w:tc>
      </w:tr>
      <w:tr w:rsidR="0029555B" w:rsidRPr="0029555B" w14:paraId="1CEE54DB" w14:textId="77777777" w:rsidTr="00797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pct"/>
            <w:vAlign w:val="center"/>
            <w:hideMark/>
          </w:tcPr>
          <w:p w14:paraId="7C5174C7" w14:textId="1B4D89A5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</w:t>
            </w:r>
            <w:r w:rsidR="2F1E37B4" w:rsidRPr="282DE5D5">
              <w:rPr>
                <w:rFonts w:eastAsia="Calibri" w:cs="Arial"/>
              </w:rPr>
              <w:t>2</w:t>
            </w:r>
            <w:r w:rsidRPr="282DE5D5">
              <w:rPr>
                <w:rFonts w:eastAsia="Calibri" w:cs="Arial"/>
              </w:rPr>
              <w:t>. How will funding be used?</w:t>
            </w:r>
            <w: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>Maximum 150 words</w:t>
            </w:r>
          </w:p>
        </w:tc>
        <w:tc>
          <w:tcPr>
            <w:tcW w:w="3273" w:type="pct"/>
            <w:vAlign w:val="center"/>
            <w:hideMark/>
          </w:tcPr>
          <w:p w14:paraId="5BF9E5B6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77838300" w14:textId="77777777" w:rsidTr="00797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pct"/>
            <w:vAlign w:val="center"/>
            <w:hideMark/>
          </w:tcPr>
          <w:p w14:paraId="7E3A11F3" w14:textId="7A6EA9E8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</w:t>
            </w:r>
            <w:r w:rsidR="17DA2633" w:rsidRPr="282DE5D5">
              <w:rPr>
                <w:rFonts w:eastAsia="Calibri" w:cs="Arial"/>
              </w:rPr>
              <w:t>3</w:t>
            </w:r>
            <w:r w:rsidRPr="282DE5D5">
              <w:rPr>
                <w:rFonts w:eastAsia="Calibri" w:cs="Arial"/>
              </w:rPr>
              <w:t>. How will it help move the project into production?</w:t>
            </w:r>
            <w:r>
              <w:br/>
            </w:r>
            <w:r w:rsidRPr="282DE5D5">
              <w:rPr>
                <w:rFonts w:eastAsia="Calibri" w:cs="Arial"/>
                <w:b w:val="0"/>
                <w:bCs w:val="0"/>
                <w:i/>
                <w:iCs/>
              </w:rPr>
              <w:t>Maximum 150 words</w:t>
            </w:r>
          </w:p>
        </w:tc>
        <w:tc>
          <w:tcPr>
            <w:tcW w:w="3273" w:type="pct"/>
            <w:vAlign w:val="center"/>
            <w:hideMark/>
          </w:tcPr>
          <w:p w14:paraId="14CF808E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6FAC5867" w14:textId="77777777" w:rsidTr="00797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pct"/>
            <w:vAlign w:val="center"/>
            <w:hideMark/>
          </w:tcPr>
          <w:p w14:paraId="0B4598C8" w14:textId="552C5B71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</w:t>
            </w:r>
            <w:r w:rsidR="4EB317A7" w:rsidRPr="282DE5D5">
              <w:rPr>
                <w:rFonts w:eastAsia="Calibri" w:cs="Arial"/>
              </w:rPr>
              <w:t>4</w:t>
            </w:r>
            <w:r w:rsidRPr="282DE5D5">
              <w:rPr>
                <w:rFonts w:eastAsia="Calibri" w:cs="Arial"/>
              </w:rPr>
              <w:t>. Does the company have a UK bank account?</w:t>
            </w:r>
          </w:p>
        </w:tc>
        <w:tc>
          <w:tcPr>
            <w:tcW w:w="3273" w:type="pct"/>
            <w:vAlign w:val="center"/>
            <w:hideMark/>
          </w:tcPr>
          <w:p w14:paraId="0802D4DA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</w:tbl>
    <w:p w14:paraId="41C863E0" w14:textId="77777777" w:rsidR="0029555B" w:rsidRDefault="0029555B" w:rsidP="0029555B">
      <w:pPr>
        <w:rPr>
          <w:rFonts w:eastAsia="Calibri" w:cs="Arial"/>
          <w:kern w:val="0"/>
          <w:szCs w:val="22"/>
          <w14:ligatures w14:val="none"/>
        </w:rPr>
      </w:pPr>
    </w:p>
    <w:p w14:paraId="46B11283" w14:textId="77777777" w:rsidR="00DB4411" w:rsidRPr="0029555B" w:rsidRDefault="00DB4411" w:rsidP="0029555B">
      <w:pPr>
        <w:rPr>
          <w:rFonts w:eastAsia="Calibri" w:cs="Arial"/>
          <w:kern w:val="0"/>
          <w:szCs w:val="22"/>
          <w14:ligatures w14:val="none"/>
        </w:rPr>
      </w:pP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3156"/>
        <w:gridCol w:w="5860"/>
      </w:tblGrid>
      <w:tr w:rsidR="0029555B" w:rsidRPr="0029555B" w14:paraId="51917D0D" w14:textId="77777777" w:rsidTr="282DE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3FAC56FA" w14:textId="77777777" w:rsidR="0029555B" w:rsidRPr="0029555B" w:rsidRDefault="0029555B" w:rsidP="0029555B">
            <w:pPr>
              <w:spacing w:after="160"/>
              <w:rPr>
                <w:rFonts w:eastAsia="Calibri" w:cs="Arial"/>
                <w:kern w:val="0"/>
                <w:sz w:val="32"/>
                <w:szCs w:val="32"/>
                <w14:ligatures w14:val="none"/>
              </w:rPr>
            </w:pPr>
            <w:r w:rsidRPr="0029555B">
              <w:rPr>
                <w:rFonts w:eastAsia="Calibri" w:cs="Arial"/>
                <w:kern w:val="0"/>
                <w:sz w:val="32"/>
                <w:szCs w:val="32"/>
                <w14:ligatures w14:val="none"/>
              </w:rPr>
              <w:t>Key Personnel</w:t>
            </w:r>
          </w:p>
        </w:tc>
      </w:tr>
      <w:tr w:rsidR="0029555B" w:rsidRPr="0029555B" w14:paraId="1FB66D41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pct"/>
            <w:vAlign w:val="center"/>
            <w:hideMark/>
          </w:tcPr>
          <w:p w14:paraId="55773975" w14:textId="22DE88B7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</w:t>
            </w:r>
            <w:r w:rsidR="711F8D68" w:rsidRPr="282DE5D5">
              <w:rPr>
                <w:rFonts w:eastAsia="Calibri" w:cs="Arial"/>
              </w:rPr>
              <w:t>5</w:t>
            </w:r>
            <w:r w:rsidRPr="282DE5D5">
              <w:rPr>
                <w:rFonts w:eastAsia="Calibri" w:cs="Arial"/>
              </w:rPr>
              <w:t>. Who will be the executive in charge of production?</w:t>
            </w:r>
          </w:p>
        </w:tc>
        <w:tc>
          <w:tcPr>
            <w:tcW w:w="3250" w:type="pct"/>
            <w:vAlign w:val="center"/>
            <w:hideMark/>
          </w:tcPr>
          <w:p w14:paraId="59E42042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34B3E274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8A11F5" w14:textId="7FFD7DD6" w:rsidR="0029555B" w:rsidRPr="0029555B" w:rsidRDefault="0029555B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</w:t>
            </w:r>
            <w:r w:rsidR="37F60417" w:rsidRPr="282DE5D5">
              <w:rPr>
                <w:rFonts w:eastAsia="Calibri" w:cs="Arial"/>
              </w:rPr>
              <w:t>6</w:t>
            </w:r>
            <w:r w:rsidRPr="282DE5D5">
              <w:rPr>
                <w:rFonts w:eastAsia="Calibri" w:cs="Arial"/>
              </w:rPr>
              <w:t xml:space="preserve">. Who will represent the production company </w:t>
            </w:r>
            <w:r w:rsidRPr="282DE5D5">
              <w:rPr>
                <w:rFonts w:eastAsia="Calibri" w:cs="Arial"/>
              </w:rPr>
              <w:lastRenderedPageBreak/>
              <w:t>for business affairs, legal matters and contracting?</w:t>
            </w:r>
          </w:p>
        </w:tc>
        <w:tc>
          <w:tcPr>
            <w:tcW w:w="0" w:type="auto"/>
            <w:vAlign w:val="center"/>
            <w:hideMark/>
          </w:tcPr>
          <w:p w14:paraId="2FDFB873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4523A179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034B56" w14:textId="2C3E5293" w:rsidR="0029555B" w:rsidRPr="0029555B" w:rsidRDefault="3E26CD8D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27</w:t>
            </w:r>
            <w:r w:rsidR="0029555B" w:rsidRPr="282DE5D5">
              <w:rPr>
                <w:rFonts w:eastAsia="Calibri" w:cs="Arial"/>
              </w:rPr>
              <w:t>. Who will oversee finance and be responsible for financial reporting?</w:t>
            </w:r>
          </w:p>
        </w:tc>
        <w:tc>
          <w:tcPr>
            <w:tcW w:w="0" w:type="auto"/>
            <w:vAlign w:val="center"/>
            <w:hideMark/>
          </w:tcPr>
          <w:p w14:paraId="3D6E2238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  <w:tr w:rsidR="0029555B" w:rsidRPr="0029555B" w14:paraId="464E0738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5A5A5" w:themeFill="accent5"/>
            <w:vAlign w:val="center"/>
            <w:hideMark/>
          </w:tcPr>
          <w:p w14:paraId="02F684B7" w14:textId="77777777" w:rsidR="0029555B" w:rsidRPr="0029555B" w:rsidRDefault="0029555B" w:rsidP="0029555B">
            <w:pPr>
              <w:spacing w:after="160"/>
              <w:rPr>
                <w:rFonts w:eastAsia="Calibri" w:cs="Arial"/>
                <w:kern w:val="0"/>
                <w:sz w:val="32"/>
                <w:szCs w:val="32"/>
                <w14:ligatures w14:val="none"/>
              </w:rPr>
            </w:pPr>
            <w:r w:rsidRPr="0029555B">
              <w:rPr>
                <w:rFonts w:eastAsia="Calibri" w:cs="Arial"/>
                <w:kern w:val="0"/>
                <w:sz w:val="32"/>
                <w:szCs w:val="32"/>
                <w14:ligatures w14:val="none"/>
              </w:rPr>
              <w:t>Additional Information</w:t>
            </w:r>
          </w:p>
        </w:tc>
      </w:tr>
      <w:tr w:rsidR="0029555B" w:rsidRPr="0029555B" w14:paraId="76FF3D35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77C5AA" w14:textId="1F2E955C" w:rsidR="0029555B" w:rsidRPr="0029555B" w:rsidRDefault="6EF8483A" w:rsidP="282DE5D5">
            <w:pPr>
              <w:spacing w:after="160"/>
              <w:rPr>
                <w:rFonts w:eastAsia="Calibri" w:cs="Arial"/>
                <w:kern w:val="0"/>
                <w14:ligatures w14:val="none"/>
              </w:rPr>
            </w:pPr>
            <w:r w:rsidRPr="282DE5D5">
              <w:rPr>
                <w:rFonts w:eastAsia="Calibri" w:cs="Arial"/>
                <w:kern w:val="0"/>
                <w14:ligatures w14:val="none"/>
              </w:rPr>
              <w:t>28</w:t>
            </w:r>
            <w:r w:rsidR="0029555B" w:rsidRPr="282DE5D5">
              <w:rPr>
                <w:rFonts w:eastAsia="Calibri" w:cs="Arial"/>
              </w:rPr>
              <w:t>. Any further details</w:t>
            </w:r>
            <w:r w:rsidR="0029555B">
              <w:br/>
            </w:r>
            <w:r w:rsidR="0029555B" w:rsidRPr="282DE5D5">
              <w:rPr>
                <w:rFonts w:eastAsia="Calibri" w:cs="Arial"/>
                <w:b w:val="0"/>
                <w:bCs w:val="0"/>
                <w:i/>
                <w:iCs/>
              </w:rPr>
              <w:t>Maximum 150 words</w:t>
            </w:r>
          </w:p>
        </w:tc>
        <w:tc>
          <w:tcPr>
            <w:tcW w:w="0" w:type="auto"/>
            <w:vAlign w:val="center"/>
            <w:hideMark/>
          </w:tcPr>
          <w:p w14:paraId="1FE6DED4" w14:textId="77777777" w:rsidR="0029555B" w:rsidRPr="0029555B" w:rsidRDefault="0029555B" w:rsidP="0029555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kern w:val="0"/>
                <w:szCs w:val="22"/>
                <w14:ligatures w14:val="none"/>
              </w:rPr>
            </w:pPr>
          </w:p>
        </w:tc>
      </w:tr>
    </w:tbl>
    <w:p w14:paraId="38DC246C" w14:textId="77777777" w:rsidR="0029555B" w:rsidRPr="0029555B" w:rsidRDefault="0029555B" w:rsidP="0029555B">
      <w:pPr>
        <w:rPr>
          <w:rFonts w:eastAsia="Calibri" w:cs="Arial"/>
          <w:kern w:val="0"/>
          <w:szCs w:val="22"/>
          <w14:ligatures w14:val="none"/>
        </w:rPr>
      </w:pPr>
    </w:p>
    <w:p w14:paraId="67D13A59" w14:textId="77777777" w:rsidR="00A770D4" w:rsidRPr="0029555B" w:rsidRDefault="00A770D4" w:rsidP="0066102D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015"/>
      </w:tblGrid>
      <w:tr w:rsidR="282DE5D5" w14:paraId="56CE2D75" w14:textId="77777777" w:rsidTr="282DE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shd w:val="clear" w:color="auto" w:fill="A5A5A5" w:themeFill="accent5"/>
          </w:tcPr>
          <w:p w14:paraId="17D3E61E" w14:textId="3CE1FD59" w:rsidR="282DE5D5" w:rsidRDefault="282DE5D5" w:rsidP="282DE5D5">
            <w:r w:rsidRPr="282DE5D5">
              <w:rPr>
                <w:sz w:val="32"/>
                <w:szCs w:val="32"/>
              </w:rPr>
              <w:t>Declaration</w:t>
            </w:r>
          </w:p>
        </w:tc>
      </w:tr>
      <w:tr w:rsidR="282DE5D5" w14:paraId="3E2EAF97" w14:textId="77777777" w:rsidTr="282DE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</w:tcPr>
          <w:p w14:paraId="4A3334BA" w14:textId="40EA7EB7" w:rsidR="282DE5D5" w:rsidRDefault="282DE5D5" w:rsidP="282DE5D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 confirm that the information provided in this Expression of Interest form is accurate and complete to the best of my knowledge. I understand that further information </w:t>
            </w:r>
            <w:r w:rsidR="4B9C9C98">
              <w:rPr>
                <w:b w:val="0"/>
                <w:bCs w:val="0"/>
              </w:rPr>
              <w:t>will</w:t>
            </w:r>
            <w:r>
              <w:rPr>
                <w:b w:val="0"/>
                <w:bCs w:val="0"/>
              </w:rPr>
              <w:t xml:space="preserve"> be requested as part of the </w:t>
            </w:r>
            <w:r w:rsidR="0D74C29B">
              <w:rPr>
                <w:b w:val="0"/>
                <w:bCs w:val="0"/>
              </w:rPr>
              <w:t>full application</w:t>
            </w:r>
            <w:r>
              <w:rPr>
                <w:b w:val="0"/>
                <w:bCs w:val="0"/>
              </w:rPr>
              <w:t xml:space="preserve"> process.</w:t>
            </w:r>
          </w:p>
          <w:p w14:paraId="6D896FDF" w14:textId="76CE5254" w:rsidR="282DE5D5" w:rsidRDefault="282DE5D5" w:rsidP="282DE5D5"/>
          <w:p w14:paraId="5951EB15" w14:textId="432BCC43" w:rsidR="282DE5D5" w:rsidRDefault="282DE5D5" w:rsidP="282DE5D5">
            <w:r>
              <w:t>Name:</w:t>
            </w:r>
          </w:p>
          <w:p w14:paraId="27901D7C" w14:textId="02FC663D" w:rsidR="282DE5D5" w:rsidRDefault="282DE5D5" w:rsidP="282DE5D5">
            <w:r>
              <w:t>Role / Position:</w:t>
            </w:r>
          </w:p>
          <w:p w14:paraId="601AA7A7" w14:textId="403A4F3E" w:rsidR="282DE5D5" w:rsidRDefault="282DE5D5" w:rsidP="282DE5D5"/>
          <w:p w14:paraId="63843310" w14:textId="7B30423A" w:rsidR="282DE5D5" w:rsidRDefault="282DE5D5" w:rsidP="282DE5D5">
            <w:r>
              <w:t>Signature:</w:t>
            </w:r>
          </w:p>
          <w:p w14:paraId="79E43F2C" w14:textId="3A6C5779" w:rsidR="282DE5D5" w:rsidRDefault="282DE5D5" w:rsidP="282DE5D5">
            <w:r>
              <w:t>Date:</w:t>
            </w:r>
          </w:p>
        </w:tc>
      </w:tr>
    </w:tbl>
    <w:p w14:paraId="7DB49B39" w14:textId="77777777" w:rsidR="00A11C00" w:rsidRDefault="00A11C00"/>
    <w:sectPr w:rsidR="00A11C00" w:rsidSect="00CA7A36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508F" w14:textId="77777777" w:rsidR="00A11C00" w:rsidRDefault="00A11C00" w:rsidP="000215CF">
      <w:pPr>
        <w:spacing w:after="0" w:line="240" w:lineRule="auto"/>
      </w:pPr>
      <w:r>
        <w:separator/>
      </w:r>
    </w:p>
  </w:endnote>
  <w:endnote w:type="continuationSeparator" w:id="0">
    <w:p w14:paraId="1F1B1294" w14:textId="77777777" w:rsidR="00A11C00" w:rsidRDefault="00A11C00" w:rsidP="0002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DC22" w14:textId="77777777" w:rsidR="00AB7C85" w:rsidRDefault="00AB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AAE5D" w14:textId="77777777" w:rsidR="00AB7C85" w:rsidRDefault="00AB7C85">
    <w:pPr>
      <w:pStyle w:val="Footer"/>
    </w:pPr>
    <w:r>
      <w:rPr>
        <w:noProof/>
      </w:rPr>
      <w:drawing>
        <wp:anchor distT="0" distB="0" distL="114300" distR="114300" simplePos="0" relativeHeight="251660292" behindDoc="1" locked="0" layoutInCell="1" allowOverlap="1" wp14:anchorId="0CE92BC5" wp14:editId="1AB7D6E1">
          <wp:simplePos x="0" y="0"/>
          <wp:positionH relativeFrom="column">
            <wp:posOffset>4741545</wp:posOffset>
          </wp:positionH>
          <wp:positionV relativeFrom="paragraph">
            <wp:posOffset>-64770</wp:posOffset>
          </wp:positionV>
          <wp:extent cx="1677600" cy="241200"/>
          <wp:effectExtent l="0" t="0" r="0" b="6985"/>
          <wp:wrapNone/>
          <wp:docPr id="182002030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02030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D62D" w14:textId="77777777" w:rsidR="00AB7C85" w:rsidRDefault="00AB7C8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410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D2D142" w14:textId="77777777" w:rsidR="00A770D4" w:rsidRDefault="00A770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2AECA" w14:textId="77777777" w:rsidR="00CA7A36" w:rsidRDefault="00CA7A3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870E3" w14:textId="77777777" w:rsidR="003A10CF" w:rsidRDefault="003A1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B12D" w14:textId="77777777" w:rsidR="00A11C00" w:rsidRDefault="00A11C00" w:rsidP="000215CF">
      <w:pPr>
        <w:spacing w:after="0" w:line="240" w:lineRule="auto"/>
      </w:pPr>
      <w:r>
        <w:separator/>
      </w:r>
    </w:p>
  </w:footnote>
  <w:footnote w:type="continuationSeparator" w:id="0">
    <w:p w14:paraId="580A4CFF" w14:textId="77777777" w:rsidR="00A11C00" w:rsidRDefault="00A11C00" w:rsidP="00021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A15" w14:textId="77777777" w:rsidR="00AB7C85" w:rsidRDefault="00AB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DD90" w14:textId="77777777" w:rsidR="000215CF" w:rsidRDefault="0018767C" w:rsidP="00B60903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058CD2" wp14:editId="3329307D">
              <wp:simplePos x="0" y="0"/>
              <wp:positionH relativeFrom="page">
                <wp:posOffset>-81280</wp:posOffset>
              </wp:positionH>
              <wp:positionV relativeFrom="paragraph">
                <wp:posOffset>-432435</wp:posOffset>
              </wp:positionV>
              <wp:extent cx="8334375" cy="10841463"/>
              <wp:effectExtent l="0" t="0" r="9525" b="0"/>
              <wp:wrapNone/>
              <wp:docPr id="4447168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34375" cy="10841463"/>
                      </a:xfrm>
                      <a:prstGeom prst="rect">
                        <a:avLst/>
                      </a:prstGeom>
                      <a:solidFill>
                        <a:srgbClr val="2A5C5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Overflow="overflow" horzOverflow="overflow" vert="horz" wrap="square" lIns="91440" tIns="45720" rIns="91440" bIns="45720" numCol="1" spcCol="0" anchor="ctr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8EFD286">
            <v:rect id="Rectangle 1" style="position:absolute;margin-left:-6.4pt;margin-top:-34.05pt;width:656.25pt;height:853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2a5c51" stroked="f" strokeweight="1pt" w14:anchorId="2A19E0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">
              <w10:wrap anchorx="page"/>
            </v:rect>
          </w:pict>
        </mc:Fallback>
      </mc:AlternateContent>
    </w:r>
    <w:r w:rsidR="00B60903">
      <w:rPr>
        <w:noProof/>
      </w:rPr>
      <w:drawing>
        <wp:anchor distT="0" distB="0" distL="114300" distR="114300" simplePos="0" relativeHeight="251658244" behindDoc="1" locked="0" layoutInCell="1" allowOverlap="1" wp14:anchorId="24903617" wp14:editId="41478E0A">
          <wp:simplePos x="0" y="0"/>
          <wp:positionH relativeFrom="column">
            <wp:posOffset>4310380</wp:posOffset>
          </wp:positionH>
          <wp:positionV relativeFrom="paragraph">
            <wp:posOffset>-2540</wp:posOffset>
          </wp:positionV>
          <wp:extent cx="2072640" cy="2395855"/>
          <wp:effectExtent l="0" t="0" r="0" b="0"/>
          <wp:wrapNone/>
          <wp:docPr id="2060431844" name="Picture 15" descr="Logo: Together We Are Greater Manchester: Bolton, Bury, Manchester, Oldham, Rochdale, Salford, Stockport, Tameside, Trafford, Wi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0120" name="Picture 15" descr="Logo: Together We Are Greater Manchester: Bolton, Bury, Manchester, Oldham, Rochdale, Salford, Stockport, Tameside, Trafford, Wi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2395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0E8B" w14:textId="77777777" w:rsidR="00AB7C85" w:rsidRDefault="00AB7C8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F9A63" w14:textId="77777777" w:rsidR="00CA7A36" w:rsidRDefault="00CA7A36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39CFA7F" wp14:editId="31EE0A2E">
          <wp:simplePos x="0" y="0"/>
          <wp:positionH relativeFrom="margin">
            <wp:posOffset>4379595</wp:posOffset>
          </wp:positionH>
          <wp:positionV relativeFrom="paragraph">
            <wp:posOffset>112395</wp:posOffset>
          </wp:positionV>
          <wp:extent cx="2003170" cy="627827"/>
          <wp:effectExtent l="0" t="0" r="0" b="1270"/>
          <wp:wrapNone/>
          <wp:docPr id="888408836" name="Picture 1" descr="Logo: Greater Manchester Combined Author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959444" name="Picture 1" descr="Logo: Greater Manchester Combined Authorit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302" cy="635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E42D" w14:textId="77777777" w:rsidR="003A10CF" w:rsidRDefault="003A1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DBF"/>
    <w:multiLevelType w:val="multilevel"/>
    <w:tmpl w:val="9C4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4266A"/>
    <w:multiLevelType w:val="multilevel"/>
    <w:tmpl w:val="CD3C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8B56A3"/>
    <w:multiLevelType w:val="hybridMultilevel"/>
    <w:tmpl w:val="2E04D2E6"/>
    <w:lvl w:ilvl="0" w:tplc="5A32ACA6">
      <w:start w:val="1"/>
      <w:numFmt w:val="decimal"/>
      <w:pStyle w:val="KLNumberedList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85D1C"/>
    <w:multiLevelType w:val="multilevel"/>
    <w:tmpl w:val="70E6B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36335"/>
    <w:multiLevelType w:val="hybridMultilevel"/>
    <w:tmpl w:val="5350A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25EDF"/>
    <w:multiLevelType w:val="multilevel"/>
    <w:tmpl w:val="C136D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157668"/>
    <w:multiLevelType w:val="multilevel"/>
    <w:tmpl w:val="8BD0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96831"/>
    <w:multiLevelType w:val="multilevel"/>
    <w:tmpl w:val="C1D46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90E84"/>
    <w:multiLevelType w:val="multilevel"/>
    <w:tmpl w:val="17BC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D77A8"/>
    <w:multiLevelType w:val="multilevel"/>
    <w:tmpl w:val="8D26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92E9A"/>
    <w:multiLevelType w:val="multilevel"/>
    <w:tmpl w:val="26FCE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642849"/>
    <w:multiLevelType w:val="hybridMultilevel"/>
    <w:tmpl w:val="0FC8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830DB"/>
    <w:multiLevelType w:val="multilevel"/>
    <w:tmpl w:val="F322E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924822"/>
    <w:multiLevelType w:val="multilevel"/>
    <w:tmpl w:val="032A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D21009"/>
    <w:multiLevelType w:val="hybridMultilevel"/>
    <w:tmpl w:val="A5787C2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6D28A0"/>
    <w:multiLevelType w:val="multilevel"/>
    <w:tmpl w:val="69BCD7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917A9"/>
    <w:multiLevelType w:val="multilevel"/>
    <w:tmpl w:val="D956780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544099"/>
    <w:multiLevelType w:val="multilevel"/>
    <w:tmpl w:val="B8C0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CF3B06"/>
    <w:multiLevelType w:val="multilevel"/>
    <w:tmpl w:val="3F22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670803"/>
    <w:multiLevelType w:val="multilevel"/>
    <w:tmpl w:val="18D4FC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073C59"/>
    <w:multiLevelType w:val="multilevel"/>
    <w:tmpl w:val="B00C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8F7040"/>
    <w:multiLevelType w:val="multilevel"/>
    <w:tmpl w:val="1FF0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6D7FB5"/>
    <w:multiLevelType w:val="hybridMultilevel"/>
    <w:tmpl w:val="3A10D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84E1C"/>
    <w:multiLevelType w:val="hybridMultilevel"/>
    <w:tmpl w:val="886AC75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42133D"/>
    <w:multiLevelType w:val="multilevel"/>
    <w:tmpl w:val="6A420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B46F3"/>
    <w:multiLevelType w:val="multilevel"/>
    <w:tmpl w:val="59E8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1604D9"/>
    <w:multiLevelType w:val="multilevel"/>
    <w:tmpl w:val="5CCED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4F6D42"/>
    <w:multiLevelType w:val="multilevel"/>
    <w:tmpl w:val="7B54AE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5A7234"/>
    <w:multiLevelType w:val="multilevel"/>
    <w:tmpl w:val="0348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760D03"/>
    <w:multiLevelType w:val="hybridMultilevel"/>
    <w:tmpl w:val="A74E0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A65D3"/>
    <w:multiLevelType w:val="multilevel"/>
    <w:tmpl w:val="1452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D6C9D"/>
    <w:multiLevelType w:val="multilevel"/>
    <w:tmpl w:val="19C62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2E4487"/>
    <w:multiLevelType w:val="multilevel"/>
    <w:tmpl w:val="52EC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837091E"/>
    <w:multiLevelType w:val="multilevel"/>
    <w:tmpl w:val="061CE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484667"/>
    <w:multiLevelType w:val="multilevel"/>
    <w:tmpl w:val="3A0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9B1A0A"/>
    <w:multiLevelType w:val="hybridMultilevel"/>
    <w:tmpl w:val="FB8A7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76EA9"/>
    <w:multiLevelType w:val="multilevel"/>
    <w:tmpl w:val="3A4C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A1274C9"/>
    <w:multiLevelType w:val="multilevel"/>
    <w:tmpl w:val="049C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A686AAF"/>
    <w:multiLevelType w:val="multilevel"/>
    <w:tmpl w:val="0620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D064BC2"/>
    <w:multiLevelType w:val="multilevel"/>
    <w:tmpl w:val="10F25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1E00D1"/>
    <w:multiLevelType w:val="multilevel"/>
    <w:tmpl w:val="EB04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1935831"/>
    <w:multiLevelType w:val="hybridMultilevel"/>
    <w:tmpl w:val="5142A78E"/>
    <w:lvl w:ilvl="0" w:tplc="7194A1A0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3C51"/>
    <w:multiLevelType w:val="hybridMultilevel"/>
    <w:tmpl w:val="B6C4163C"/>
    <w:lvl w:ilvl="0" w:tplc="8B9A331E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B21273"/>
    <w:multiLevelType w:val="multilevel"/>
    <w:tmpl w:val="CE98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421B43"/>
    <w:multiLevelType w:val="multilevel"/>
    <w:tmpl w:val="1C20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F2E636C"/>
    <w:multiLevelType w:val="multilevel"/>
    <w:tmpl w:val="EB70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5379664">
    <w:abstractNumId w:val="20"/>
  </w:num>
  <w:num w:numId="2" w16cid:durableId="1799644765">
    <w:abstractNumId w:val="34"/>
  </w:num>
  <w:num w:numId="3" w16cid:durableId="1145122750">
    <w:abstractNumId w:val="43"/>
  </w:num>
  <w:num w:numId="4" w16cid:durableId="1890415569">
    <w:abstractNumId w:val="21"/>
  </w:num>
  <w:num w:numId="5" w16cid:durableId="1750496505">
    <w:abstractNumId w:val="37"/>
  </w:num>
  <w:num w:numId="6" w16cid:durableId="1156996339">
    <w:abstractNumId w:val="36"/>
  </w:num>
  <w:num w:numId="7" w16cid:durableId="650906649">
    <w:abstractNumId w:val="0"/>
  </w:num>
  <w:num w:numId="8" w16cid:durableId="1087118575">
    <w:abstractNumId w:val="32"/>
  </w:num>
  <w:num w:numId="9" w16cid:durableId="1700009518">
    <w:abstractNumId w:val="28"/>
  </w:num>
  <w:num w:numId="10" w16cid:durableId="391150429">
    <w:abstractNumId w:val="8"/>
  </w:num>
  <w:num w:numId="11" w16cid:durableId="836264768">
    <w:abstractNumId w:val="31"/>
  </w:num>
  <w:num w:numId="12" w16cid:durableId="605574246">
    <w:abstractNumId w:val="16"/>
  </w:num>
  <w:num w:numId="13" w16cid:durableId="117266535">
    <w:abstractNumId w:val="33"/>
  </w:num>
  <w:num w:numId="14" w16cid:durableId="1800419000">
    <w:abstractNumId w:val="5"/>
  </w:num>
  <w:num w:numId="15" w16cid:durableId="1459762513">
    <w:abstractNumId w:val="19"/>
  </w:num>
  <w:num w:numId="16" w16cid:durableId="1672492380">
    <w:abstractNumId w:val="30"/>
  </w:num>
  <w:num w:numId="17" w16cid:durableId="1109659130">
    <w:abstractNumId w:val="39"/>
  </w:num>
  <w:num w:numId="18" w16cid:durableId="910967377">
    <w:abstractNumId w:val="3"/>
  </w:num>
  <w:num w:numId="19" w16cid:durableId="630289904">
    <w:abstractNumId w:val="9"/>
  </w:num>
  <w:num w:numId="20" w16cid:durableId="1008946160">
    <w:abstractNumId w:val="27"/>
  </w:num>
  <w:num w:numId="21" w16cid:durableId="1638336358">
    <w:abstractNumId w:val="24"/>
  </w:num>
  <w:num w:numId="22" w16cid:durableId="1479034386">
    <w:abstractNumId w:val="18"/>
  </w:num>
  <w:num w:numId="23" w16cid:durableId="1863546136">
    <w:abstractNumId w:val="15"/>
  </w:num>
  <w:num w:numId="24" w16cid:durableId="937521631">
    <w:abstractNumId w:val="7"/>
  </w:num>
  <w:num w:numId="25" w16cid:durableId="1167207094">
    <w:abstractNumId w:val="6"/>
  </w:num>
  <w:num w:numId="26" w16cid:durableId="1552035824">
    <w:abstractNumId w:val="44"/>
  </w:num>
  <w:num w:numId="27" w16cid:durableId="639577544">
    <w:abstractNumId w:val="38"/>
  </w:num>
  <w:num w:numId="28" w16cid:durableId="229342526">
    <w:abstractNumId w:val="40"/>
  </w:num>
  <w:num w:numId="29" w16cid:durableId="1668366739">
    <w:abstractNumId w:val="25"/>
  </w:num>
  <w:num w:numId="30" w16cid:durableId="2079286116">
    <w:abstractNumId w:val="17"/>
  </w:num>
  <w:num w:numId="31" w16cid:durableId="645210054">
    <w:abstractNumId w:val="1"/>
  </w:num>
  <w:num w:numId="32" w16cid:durableId="1465081941">
    <w:abstractNumId w:val="10"/>
  </w:num>
  <w:num w:numId="33" w16cid:durableId="156045222">
    <w:abstractNumId w:val="26"/>
  </w:num>
  <w:num w:numId="34" w16cid:durableId="997613729">
    <w:abstractNumId w:val="12"/>
  </w:num>
  <w:num w:numId="35" w16cid:durableId="847673996">
    <w:abstractNumId w:val="45"/>
  </w:num>
  <w:num w:numId="36" w16cid:durableId="1565488485">
    <w:abstractNumId w:val="13"/>
  </w:num>
  <w:num w:numId="37" w16cid:durableId="1145315560">
    <w:abstractNumId w:val="22"/>
  </w:num>
  <w:num w:numId="38" w16cid:durableId="2051956061">
    <w:abstractNumId w:val="41"/>
  </w:num>
  <w:num w:numId="39" w16cid:durableId="760953185">
    <w:abstractNumId w:val="42"/>
  </w:num>
  <w:num w:numId="40" w16cid:durableId="1908833575">
    <w:abstractNumId w:val="2"/>
  </w:num>
  <w:num w:numId="41" w16cid:durableId="396515754">
    <w:abstractNumId w:val="11"/>
  </w:num>
  <w:num w:numId="42" w16cid:durableId="1651910261">
    <w:abstractNumId w:val="4"/>
  </w:num>
  <w:num w:numId="43" w16cid:durableId="449515821">
    <w:abstractNumId w:val="14"/>
  </w:num>
  <w:num w:numId="44" w16cid:durableId="2133862854">
    <w:abstractNumId w:val="23"/>
  </w:num>
  <w:num w:numId="45" w16cid:durableId="1001196941">
    <w:abstractNumId w:val="35"/>
  </w:num>
  <w:num w:numId="46" w16cid:durableId="16152821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5B"/>
    <w:rsid w:val="00006AEF"/>
    <w:rsid w:val="000215CF"/>
    <w:rsid w:val="00023CD4"/>
    <w:rsid w:val="00024E8D"/>
    <w:rsid w:val="00047189"/>
    <w:rsid w:val="000625FF"/>
    <w:rsid w:val="00070F50"/>
    <w:rsid w:val="000742CD"/>
    <w:rsid w:val="00075FB8"/>
    <w:rsid w:val="000A2C2C"/>
    <w:rsid w:val="000B17CD"/>
    <w:rsid w:val="000B1FA3"/>
    <w:rsid w:val="000B289E"/>
    <w:rsid w:val="000B4C1B"/>
    <w:rsid w:val="000C787E"/>
    <w:rsid w:val="000D273A"/>
    <w:rsid w:val="000E38A9"/>
    <w:rsid w:val="000F07A6"/>
    <w:rsid w:val="000F6C46"/>
    <w:rsid w:val="00102553"/>
    <w:rsid w:val="00105E5C"/>
    <w:rsid w:val="0011234B"/>
    <w:rsid w:val="00135981"/>
    <w:rsid w:val="00141497"/>
    <w:rsid w:val="00167ED6"/>
    <w:rsid w:val="0018767C"/>
    <w:rsid w:val="001C2AFE"/>
    <w:rsid w:val="001C445F"/>
    <w:rsid w:val="001D2535"/>
    <w:rsid w:val="001D5DE3"/>
    <w:rsid w:val="001F26BB"/>
    <w:rsid w:val="0020389C"/>
    <w:rsid w:val="00206D76"/>
    <w:rsid w:val="00211182"/>
    <w:rsid w:val="00232018"/>
    <w:rsid w:val="00235E38"/>
    <w:rsid w:val="00242D32"/>
    <w:rsid w:val="002476F7"/>
    <w:rsid w:val="00251C28"/>
    <w:rsid w:val="00260732"/>
    <w:rsid w:val="00282F94"/>
    <w:rsid w:val="00286403"/>
    <w:rsid w:val="0029555B"/>
    <w:rsid w:val="002959E4"/>
    <w:rsid w:val="002C3140"/>
    <w:rsid w:val="002E0FF1"/>
    <w:rsid w:val="002E4DF0"/>
    <w:rsid w:val="002F2757"/>
    <w:rsid w:val="00343C20"/>
    <w:rsid w:val="00346923"/>
    <w:rsid w:val="0035331A"/>
    <w:rsid w:val="003710D6"/>
    <w:rsid w:val="003726DC"/>
    <w:rsid w:val="00377890"/>
    <w:rsid w:val="00383BA2"/>
    <w:rsid w:val="00387D5D"/>
    <w:rsid w:val="003902ED"/>
    <w:rsid w:val="003A10CF"/>
    <w:rsid w:val="003A621F"/>
    <w:rsid w:val="003B55BD"/>
    <w:rsid w:val="00404D5D"/>
    <w:rsid w:val="00421CF1"/>
    <w:rsid w:val="0042456A"/>
    <w:rsid w:val="00433B79"/>
    <w:rsid w:val="00435ED7"/>
    <w:rsid w:val="004562FA"/>
    <w:rsid w:val="004828C6"/>
    <w:rsid w:val="00492C17"/>
    <w:rsid w:val="004D320E"/>
    <w:rsid w:val="004D56BE"/>
    <w:rsid w:val="0051519C"/>
    <w:rsid w:val="00532F0E"/>
    <w:rsid w:val="005412F0"/>
    <w:rsid w:val="00585520"/>
    <w:rsid w:val="005862D6"/>
    <w:rsid w:val="0058744D"/>
    <w:rsid w:val="00596BF7"/>
    <w:rsid w:val="005A6080"/>
    <w:rsid w:val="005B7C53"/>
    <w:rsid w:val="005E1D18"/>
    <w:rsid w:val="005E411A"/>
    <w:rsid w:val="005F1525"/>
    <w:rsid w:val="005F487E"/>
    <w:rsid w:val="005F645C"/>
    <w:rsid w:val="006064DF"/>
    <w:rsid w:val="006115DA"/>
    <w:rsid w:val="006166CA"/>
    <w:rsid w:val="00653D4F"/>
    <w:rsid w:val="0066102D"/>
    <w:rsid w:val="00664E9E"/>
    <w:rsid w:val="00682493"/>
    <w:rsid w:val="006863AA"/>
    <w:rsid w:val="006961D9"/>
    <w:rsid w:val="006A3E73"/>
    <w:rsid w:val="006B78FB"/>
    <w:rsid w:val="006D2C9D"/>
    <w:rsid w:val="006E0FC3"/>
    <w:rsid w:val="00714FE4"/>
    <w:rsid w:val="00721D25"/>
    <w:rsid w:val="0072235D"/>
    <w:rsid w:val="00730908"/>
    <w:rsid w:val="00732941"/>
    <w:rsid w:val="00735C3A"/>
    <w:rsid w:val="00773702"/>
    <w:rsid w:val="00784484"/>
    <w:rsid w:val="00797EBA"/>
    <w:rsid w:val="007D49E0"/>
    <w:rsid w:val="008421EB"/>
    <w:rsid w:val="00845D88"/>
    <w:rsid w:val="0085495E"/>
    <w:rsid w:val="008A0743"/>
    <w:rsid w:val="008A739C"/>
    <w:rsid w:val="008B1B47"/>
    <w:rsid w:val="008B76F5"/>
    <w:rsid w:val="008C5D29"/>
    <w:rsid w:val="008D0C58"/>
    <w:rsid w:val="008D314B"/>
    <w:rsid w:val="008D7D92"/>
    <w:rsid w:val="008E5089"/>
    <w:rsid w:val="008F594C"/>
    <w:rsid w:val="00901E50"/>
    <w:rsid w:val="00917E71"/>
    <w:rsid w:val="0093147F"/>
    <w:rsid w:val="00935D8B"/>
    <w:rsid w:val="009479E9"/>
    <w:rsid w:val="00953340"/>
    <w:rsid w:val="00974ACC"/>
    <w:rsid w:val="009758CF"/>
    <w:rsid w:val="009771DC"/>
    <w:rsid w:val="009876BB"/>
    <w:rsid w:val="009A7C2B"/>
    <w:rsid w:val="009B65E8"/>
    <w:rsid w:val="009C7255"/>
    <w:rsid w:val="009D06C4"/>
    <w:rsid w:val="009D4B7A"/>
    <w:rsid w:val="009E2424"/>
    <w:rsid w:val="009F5733"/>
    <w:rsid w:val="00A11C00"/>
    <w:rsid w:val="00A34064"/>
    <w:rsid w:val="00A35434"/>
    <w:rsid w:val="00A40743"/>
    <w:rsid w:val="00A44E31"/>
    <w:rsid w:val="00A571A3"/>
    <w:rsid w:val="00A57AC0"/>
    <w:rsid w:val="00A770D4"/>
    <w:rsid w:val="00A90F7F"/>
    <w:rsid w:val="00AB7C85"/>
    <w:rsid w:val="00AF093B"/>
    <w:rsid w:val="00AF098F"/>
    <w:rsid w:val="00AF23CF"/>
    <w:rsid w:val="00B14A89"/>
    <w:rsid w:val="00B158E6"/>
    <w:rsid w:val="00B17FD8"/>
    <w:rsid w:val="00B234F8"/>
    <w:rsid w:val="00B52735"/>
    <w:rsid w:val="00B5484B"/>
    <w:rsid w:val="00B60903"/>
    <w:rsid w:val="00B7535F"/>
    <w:rsid w:val="00B75A73"/>
    <w:rsid w:val="00B80B35"/>
    <w:rsid w:val="00B96E72"/>
    <w:rsid w:val="00BA08AB"/>
    <w:rsid w:val="00BB3EA8"/>
    <w:rsid w:val="00BD0EBA"/>
    <w:rsid w:val="00BD67A6"/>
    <w:rsid w:val="00C13D72"/>
    <w:rsid w:val="00C17783"/>
    <w:rsid w:val="00C43D87"/>
    <w:rsid w:val="00C76DA5"/>
    <w:rsid w:val="00C811AA"/>
    <w:rsid w:val="00C81D6C"/>
    <w:rsid w:val="00C86952"/>
    <w:rsid w:val="00C903EA"/>
    <w:rsid w:val="00C94812"/>
    <w:rsid w:val="00CA0808"/>
    <w:rsid w:val="00CA1AAD"/>
    <w:rsid w:val="00CA6D66"/>
    <w:rsid w:val="00CA7A36"/>
    <w:rsid w:val="00CB1AF9"/>
    <w:rsid w:val="00CB22D4"/>
    <w:rsid w:val="00CC4F34"/>
    <w:rsid w:val="00CC5DDC"/>
    <w:rsid w:val="00CD570E"/>
    <w:rsid w:val="00CF1105"/>
    <w:rsid w:val="00D00BBD"/>
    <w:rsid w:val="00D36A44"/>
    <w:rsid w:val="00D53366"/>
    <w:rsid w:val="00D62186"/>
    <w:rsid w:val="00D65418"/>
    <w:rsid w:val="00D72A32"/>
    <w:rsid w:val="00D818D8"/>
    <w:rsid w:val="00DA3AB1"/>
    <w:rsid w:val="00DA4EAA"/>
    <w:rsid w:val="00DB4411"/>
    <w:rsid w:val="00DE5BE1"/>
    <w:rsid w:val="00DE651B"/>
    <w:rsid w:val="00E00099"/>
    <w:rsid w:val="00E04DED"/>
    <w:rsid w:val="00E21E08"/>
    <w:rsid w:val="00E37B31"/>
    <w:rsid w:val="00E42918"/>
    <w:rsid w:val="00E47219"/>
    <w:rsid w:val="00E67108"/>
    <w:rsid w:val="00E928E2"/>
    <w:rsid w:val="00EA4255"/>
    <w:rsid w:val="00EB3FD6"/>
    <w:rsid w:val="00EF4B67"/>
    <w:rsid w:val="00F04420"/>
    <w:rsid w:val="00F05A3F"/>
    <w:rsid w:val="00F15E6C"/>
    <w:rsid w:val="00F23BC7"/>
    <w:rsid w:val="00F402B7"/>
    <w:rsid w:val="00F4263C"/>
    <w:rsid w:val="00F66210"/>
    <w:rsid w:val="00F665BB"/>
    <w:rsid w:val="00F71BB2"/>
    <w:rsid w:val="00F83019"/>
    <w:rsid w:val="00FA0484"/>
    <w:rsid w:val="00FB1435"/>
    <w:rsid w:val="00FB5111"/>
    <w:rsid w:val="00FE6921"/>
    <w:rsid w:val="00FF3A40"/>
    <w:rsid w:val="05D85B91"/>
    <w:rsid w:val="083DB4E8"/>
    <w:rsid w:val="095C077B"/>
    <w:rsid w:val="0A9D6D85"/>
    <w:rsid w:val="0AE137D9"/>
    <w:rsid w:val="0CED1C85"/>
    <w:rsid w:val="0D18CD0C"/>
    <w:rsid w:val="0D3E3D15"/>
    <w:rsid w:val="0D74C29B"/>
    <w:rsid w:val="0FAB9E30"/>
    <w:rsid w:val="1258EA1B"/>
    <w:rsid w:val="12EC1418"/>
    <w:rsid w:val="13EA94D6"/>
    <w:rsid w:val="17DA2633"/>
    <w:rsid w:val="1844153D"/>
    <w:rsid w:val="1A7759B7"/>
    <w:rsid w:val="22C74050"/>
    <w:rsid w:val="25985ADC"/>
    <w:rsid w:val="27085F36"/>
    <w:rsid w:val="27AE01EF"/>
    <w:rsid w:val="282DE5D5"/>
    <w:rsid w:val="297DC4CC"/>
    <w:rsid w:val="2C26B429"/>
    <w:rsid w:val="2CFB6FCD"/>
    <w:rsid w:val="2F1E37B4"/>
    <w:rsid w:val="32AEDA5C"/>
    <w:rsid w:val="3313D1FA"/>
    <w:rsid w:val="3708CF99"/>
    <w:rsid w:val="37F60417"/>
    <w:rsid w:val="391E5C81"/>
    <w:rsid w:val="3DBB149C"/>
    <w:rsid w:val="3E26CD8D"/>
    <w:rsid w:val="3EA2055F"/>
    <w:rsid w:val="45A34A02"/>
    <w:rsid w:val="4B681138"/>
    <w:rsid w:val="4B9C9C98"/>
    <w:rsid w:val="4D34797C"/>
    <w:rsid w:val="4EB317A7"/>
    <w:rsid w:val="4F074572"/>
    <w:rsid w:val="4FE779F6"/>
    <w:rsid w:val="502A3DD5"/>
    <w:rsid w:val="5357F5B4"/>
    <w:rsid w:val="550B26B5"/>
    <w:rsid w:val="57639C24"/>
    <w:rsid w:val="57BFAB7C"/>
    <w:rsid w:val="5B11DD9A"/>
    <w:rsid w:val="61A24738"/>
    <w:rsid w:val="63AA560E"/>
    <w:rsid w:val="66ED4E68"/>
    <w:rsid w:val="68380214"/>
    <w:rsid w:val="6B2CFA8A"/>
    <w:rsid w:val="6BE3D5C3"/>
    <w:rsid w:val="6D70F108"/>
    <w:rsid w:val="6EF8483A"/>
    <w:rsid w:val="70695A28"/>
    <w:rsid w:val="711F8D68"/>
    <w:rsid w:val="743EF985"/>
    <w:rsid w:val="74C85BDD"/>
    <w:rsid w:val="7551B7B4"/>
    <w:rsid w:val="76D3150D"/>
    <w:rsid w:val="776E5D3B"/>
    <w:rsid w:val="78E396AF"/>
    <w:rsid w:val="79464507"/>
    <w:rsid w:val="796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92AF5"/>
  <w15:chartTrackingRefBased/>
  <w15:docId w15:val="{9DAD49CE-C5F9-47E5-ACAA-572D0DF4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EA8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63C"/>
    <w:pPr>
      <w:keepNext/>
      <w:keepLines/>
      <w:spacing w:before="360" w:after="80"/>
      <w:outlineLvl w:val="0"/>
    </w:pPr>
    <w:rPr>
      <w:rFonts w:eastAsiaTheme="majorEastAsia" w:cstheme="majorBidi"/>
      <w:b/>
      <w:color w:val="FFFFFF" w:themeColor="background1"/>
      <w:sz w:val="11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525"/>
    <w:pPr>
      <w:keepNext/>
      <w:keepLines/>
      <w:spacing w:before="160" w:after="240" w:line="240" w:lineRule="auto"/>
      <w:outlineLvl w:val="1"/>
    </w:pPr>
    <w:rPr>
      <w:rFonts w:eastAsiaTheme="majorEastAsia" w:cstheme="majorBidi"/>
      <w:b/>
      <w:bCs/>
      <w:color w:val="000000" w:themeColor="text1"/>
      <w:sz w:val="52"/>
      <w:szCs w:val="5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C1B"/>
    <w:pPr>
      <w:spacing w:before="240" w:after="240" w:line="240" w:lineRule="auto"/>
      <w:outlineLvl w:val="2"/>
    </w:pPr>
    <w:rPr>
      <w:rFonts w:eastAsia="Calibri" w:cs="Arial"/>
      <w:b/>
      <w:bCs/>
      <w:color w:val="000000" w:themeColor="text1"/>
      <w:kern w:val="0"/>
      <w:sz w:val="32"/>
      <w:szCs w:val="32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102D"/>
    <w:pPr>
      <w:spacing w:before="240" w:after="240" w:line="240" w:lineRule="auto"/>
      <w:outlineLvl w:val="3"/>
    </w:pPr>
    <w:rPr>
      <w:rFonts w:eastAsia="Calibri" w:cs="Calibri"/>
      <w:b/>
      <w:color w:val="5C5B5A"/>
      <w:kern w:val="0"/>
      <w:sz w:val="28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102D"/>
    <w:pPr>
      <w:spacing w:before="240"/>
      <w:outlineLvl w:val="4"/>
    </w:pPr>
    <w:rPr>
      <w:rFonts w:eastAsia="Calibri" w:cs="Arial"/>
      <w:b/>
      <w:bCs/>
      <w:color w:val="5C5B5A"/>
      <w:kern w:val="0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63C"/>
    <w:rPr>
      <w:rFonts w:ascii="Arial" w:eastAsiaTheme="majorEastAsia" w:hAnsi="Arial" w:cstheme="majorBidi"/>
      <w:b/>
      <w:color w:val="FFFFFF" w:themeColor="background1"/>
      <w:sz w:val="11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1525"/>
    <w:rPr>
      <w:rFonts w:ascii="Arial" w:eastAsiaTheme="majorEastAsia" w:hAnsi="Arial" w:cstheme="majorBidi"/>
      <w:b/>
      <w:bCs/>
      <w:color w:val="000000" w:themeColor="text1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0B4C1B"/>
    <w:rPr>
      <w:rFonts w:ascii="Arial" w:eastAsia="Calibri" w:hAnsi="Arial" w:cs="Arial"/>
      <w:b/>
      <w:bCs/>
      <w:color w:val="000000" w:themeColor="text1"/>
      <w:kern w:val="0"/>
      <w:sz w:val="32"/>
      <w:szCs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6102D"/>
    <w:rPr>
      <w:rFonts w:ascii="Arial" w:eastAsia="Calibri" w:hAnsi="Arial" w:cs="Calibri"/>
      <w:b/>
      <w:color w:val="5C5B5A"/>
      <w:kern w:val="0"/>
      <w:sz w:val="28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6102D"/>
    <w:rPr>
      <w:rFonts w:ascii="Arial" w:eastAsia="Calibri" w:hAnsi="Arial" w:cs="Arial"/>
      <w:b/>
      <w:bCs/>
      <w:color w:val="5C5B5A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5CF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1,List Paragraph11,OBC Bullet,List Paragrap,Colorful List - Accent 12,Bullet Styl,Bullet,No Spacing11,L,Párrafo de lista,Recommendation,Recommendati,Recommendatio,List Paragraph3,List Paragra,Maire,Dot pt,2"/>
    <w:basedOn w:val="Normal"/>
    <w:link w:val="ListParagraphChar"/>
    <w:uiPriority w:val="34"/>
    <w:qFormat/>
    <w:rsid w:val="00021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5CF"/>
    <w:rPr>
      <w:i/>
      <w:iCs/>
      <w:color w:val="2F2F2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5CF"/>
    <w:pPr>
      <w:pBdr>
        <w:top w:val="single" w:sz="4" w:space="10" w:color="2F2F2F" w:themeColor="accent1" w:themeShade="BF"/>
        <w:bottom w:val="single" w:sz="4" w:space="10" w:color="2F2F2F" w:themeColor="accent1" w:themeShade="BF"/>
      </w:pBdr>
      <w:spacing w:before="360" w:after="360"/>
      <w:ind w:left="864" w:right="864"/>
      <w:jc w:val="center"/>
    </w:pPr>
    <w:rPr>
      <w:i/>
      <w:iCs/>
      <w:color w:val="2F2F2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5CF"/>
    <w:rPr>
      <w:i/>
      <w:iCs/>
      <w:color w:val="2F2F2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5CF"/>
    <w:rPr>
      <w:b/>
      <w:bCs/>
      <w:smallCaps/>
      <w:color w:val="2F2F2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1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5CF"/>
  </w:style>
  <w:style w:type="paragraph" w:styleId="Footer">
    <w:name w:val="footer"/>
    <w:basedOn w:val="Normal"/>
    <w:link w:val="FooterChar"/>
    <w:uiPriority w:val="99"/>
    <w:unhideWhenUsed/>
    <w:rsid w:val="00021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5CF"/>
  </w:style>
  <w:style w:type="character" w:styleId="Hyperlink">
    <w:name w:val="Hyperlink"/>
    <w:basedOn w:val="DefaultParagraphFont"/>
    <w:uiPriority w:val="99"/>
    <w:unhideWhenUsed/>
    <w:rsid w:val="002F2757"/>
    <w:rPr>
      <w:color w:val="7F7F7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75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70F50"/>
  </w:style>
  <w:style w:type="character" w:customStyle="1" w:styleId="eop">
    <w:name w:val="eop"/>
    <w:basedOn w:val="DefaultParagraphFont"/>
    <w:rsid w:val="00070F50"/>
  </w:style>
  <w:style w:type="paragraph" w:customStyle="1" w:styleId="H1-Cover">
    <w:name w:val="H1-Cover"/>
    <w:basedOn w:val="Heading1"/>
    <w:link w:val="H1-CoverChar"/>
    <w:qFormat/>
    <w:rsid w:val="00E21E08"/>
    <w:pPr>
      <w:spacing w:line="240" w:lineRule="auto"/>
    </w:pPr>
  </w:style>
  <w:style w:type="character" w:customStyle="1" w:styleId="H1-CoverChar">
    <w:name w:val="H1-Cover Char"/>
    <w:basedOn w:val="Heading1Char"/>
    <w:link w:val="H1-Cover"/>
    <w:rsid w:val="00E21E08"/>
    <w:rPr>
      <w:rFonts w:ascii="Arial" w:eastAsiaTheme="majorEastAsia" w:hAnsi="Arial" w:cstheme="majorBidi"/>
      <w:b/>
      <w:color w:val="FFFFFF" w:themeColor="background1"/>
      <w:sz w:val="112"/>
      <w:szCs w:val="40"/>
    </w:rPr>
  </w:style>
  <w:style w:type="paragraph" w:customStyle="1" w:styleId="H2-cover">
    <w:name w:val="H2-cover"/>
    <w:basedOn w:val="H3-cover"/>
    <w:link w:val="H2-coverChar"/>
    <w:qFormat/>
    <w:rsid w:val="006E0FC3"/>
    <w:pPr>
      <w:spacing w:before="360"/>
    </w:pPr>
    <w:rPr>
      <w:sz w:val="60"/>
      <w:szCs w:val="60"/>
    </w:rPr>
  </w:style>
  <w:style w:type="character" w:customStyle="1" w:styleId="H2-coverChar">
    <w:name w:val="H2-cover Char"/>
    <w:basedOn w:val="Heading2Char"/>
    <w:link w:val="H2-cover"/>
    <w:rsid w:val="006E0FC3"/>
    <w:rPr>
      <w:rFonts w:ascii="Arial" w:eastAsia="Calibri" w:hAnsi="Arial" w:cs="Arial"/>
      <w:b w:val="0"/>
      <w:bCs w:val="0"/>
      <w:color w:val="FFFFFF" w:themeColor="background1"/>
      <w:kern w:val="0"/>
      <w:sz w:val="60"/>
      <w:szCs w:val="60"/>
      <w14:ligatures w14:val="none"/>
    </w:rPr>
  </w:style>
  <w:style w:type="paragraph" w:customStyle="1" w:styleId="H3-cover">
    <w:name w:val="H3-cover"/>
    <w:basedOn w:val="Heading3"/>
    <w:link w:val="H3-coverChar"/>
    <w:qFormat/>
    <w:rsid w:val="006E0FC3"/>
    <w:rPr>
      <w:b w:val="0"/>
      <w:bCs w:val="0"/>
      <w:color w:val="FFFFFF" w:themeColor="background1"/>
      <w:szCs w:val="36"/>
    </w:rPr>
  </w:style>
  <w:style w:type="character" w:customStyle="1" w:styleId="H3-coverChar">
    <w:name w:val="H3-cover Char"/>
    <w:basedOn w:val="Heading3Char"/>
    <w:link w:val="H3-cover"/>
    <w:rsid w:val="006E0FC3"/>
    <w:rPr>
      <w:rFonts w:ascii="Arial" w:eastAsia="Calibri" w:hAnsi="Arial" w:cs="Arial"/>
      <w:b w:val="0"/>
      <w:bCs w:val="0"/>
      <w:color w:val="FFFFFF" w:themeColor="background1"/>
      <w:kern w:val="0"/>
      <w:sz w:val="32"/>
      <w:szCs w:val="36"/>
      <w14:ligatures w14:val="none"/>
    </w:rPr>
  </w:style>
  <w:style w:type="character" w:customStyle="1" w:styleId="ListParagraphChar">
    <w:name w:val="List Paragraph Char"/>
    <w:aliases w:val="F5 List Paragraph Char,List Paragraph1 Char,List Paragraph11 Char,OBC Bullet Char,List Paragrap Char,Colorful List - Accent 12 Char,Bullet Styl Char,Bullet Char,No Spacing11 Char,L Char,Párrafo de lista Char,Recommendation Char"/>
    <w:basedOn w:val="DefaultParagraphFont"/>
    <w:link w:val="ListParagraph"/>
    <w:uiPriority w:val="34"/>
    <w:qFormat/>
    <w:locked/>
    <w:rsid w:val="00A770D4"/>
    <w:rPr>
      <w:rFonts w:ascii="Arial" w:hAnsi="Arial"/>
    </w:rPr>
  </w:style>
  <w:style w:type="paragraph" w:styleId="NormalWeb">
    <w:name w:val="Normal (Web)"/>
    <w:aliases w:val="Numbered paragraphs"/>
    <w:basedOn w:val="Normal"/>
    <w:autoRedefine/>
    <w:uiPriority w:val="99"/>
    <w:unhideWhenUsed/>
    <w:rsid w:val="00BA08AB"/>
    <w:pPr>
      <w:numPr>
        <w:numId w:val="38"/>
      </w:numPr>
      <w:shd w:val="clear" w:color="auto" w:fill="FFFFFF"/>
      <w:tabs>
        <w:tab w:val="num" w:pos="720"/>
      </w:tabs>
      <w:spacing w:before="240" w:after="225"/>
    </w:pPr>
    <w:rPr>
      <w:rFonts w:eastAsia="Times New Roman" w:cs="Times New Roman"/>
      <w:color w:val="3B2B2E"/>
      <w:kern w:val="0"/>
      <w:lang w:eastAsia="en-GB"/>
      <w14:ligatures w14:val="none"/>
    </w:rPr>
  </w:style>
  <w:style w:type="paragraph" w:customStyle="1" w:styleId="KLNumberedList">
    <w:name w:val="KLNumberedList"/>
    <w:basedOn w:val="ListParagraph"/>
    <w:link w:val="KLNumberedListChar"/>
    <w:qFormat/>
    <w:rsid w:val="00F665BB"/>
    <w:pPr>
      <w:numPr>
        <w:numId w:val="40"/>
      </w:numPr>
      <w:shd w:val="clear" w:color="auto" w:fill="FFFFFF"/>
      <w:spacing w:before="240" w:after="240"/>
      <w:ind w:left="567" w:hanging="357"/>
      <w:contextualSpacing w:val="0"/>
    </w:pPr>
    <w:rPr>
      <w:rFonts w:eastAsia="Times New Roman" w:cs="Times New Roman"/>
      <w:color w:val="3B2B2E"/>
      <w:kern w:val="0"/>
      <w:lang w:eastAsia="en-GB"/>
      <w14:ligatures w14:val="none"/>
    </w:rPr>
  </w:style>
  <w:style w:type="character" w:customStyle="1" w:styleId="KLNumberedListChar">
    <w:name w:val="KLNumberedList Char"/>
    <w:basedOn w:val="ListParagraphChar"/>
    <w:link w:val="KLNumberedList"/>
    <w:rsid w:val="00F665BB"/>
    <w:rPr>
      <w:rFonts w:ascii="Arial" w:eastAsia="Times New Roman" w:hAnsi="Arial" w:cs="Times New Roman"/>
      <w:color w:val="3B2B2E"/>
      <w:kern w:val="0"/>
      <w:shd w:val="clear" w:color="auto" w:fill="FFFFFF"/>
      <w:lang w:eastAsia="en-GB"/>
      <w14:ligatures w14:val="none"/>
    </w:rPr>
  </w:style>
  <w:style w:type="table" w:customStyle="1" w:styleId="PlainTable11">
    <w:name w:val="Plain Table 11"/>
    <w:basedOn w:val="TableNormal"/>
    <w:next w:val="PlainTable1"/>
    <w:uiPriority w:val="41"/>
    <w:rsid w:val="006A3E7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6A3E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57AC0"/>
    <w:pPr>
      <w:spacing w:after="200" w:line="240" w:lineRule="auto"/>
    </w:pPr>
    <w:rPr>
      <w:i/>
      <w:iCs/>
      <w:color w:val="000000" w:themeColor="text2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571A3"/>
    <w:pPr>
      <w:spacing w:before="240" w:after="0" w:line="240" w:lineRule="auto"/>
    </w:pPr>
    <w:rPr>
      <w:color w:val="292929" w:themeColor="accent5" w:themeShade="40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71A3"/>
    <w:rPr>
      <w:rFonts w:ascii="Arial" w:hAnsi="Arial"/>
      <w:color w:val="292929" w:themeColor="accent5" w:themeShade="40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A571A3"/>
    <w:rPr>
      <w:rFonts w:ascii="Arial" w:hAnsi="Arial"/>
      <w:sz w:val="24"/>
      <w:bdr w:val="none" w:sz="0" w:space="0" w:color="auto"/>
      <w:vertAlign w:val="superscript"/>
    </w:rPr>
  </w:style>
  <w:style w:type="paragraph" w:customStyle="1" w:styleId="TextBoxSub">
    <w:name w:val="TextBoxSub"/>
    <w:basedOn w:val="Heading3"/>
    <w:link w:val="TextBoxSubChar"/>
    <w:qFormat/>
    <w:rsid w:val="00A571A3"/>
    <w:pPr>
      <w:pBdr>
        <w:top w:val="single" w:sz="2" w:space="6" w:color="FFFFFF" w:themeColor="background1"/>
        <w:left w:val="single" w:sz="2" w:space="6" w:color="FFFFFF" w:themeColor="background1"/>
        <w:bottom w:val="single" w:sz="2" w:space="6" w:color="FFFFFF" w:themeColor="background1"/>
        <w:right w:val="single" w:sz="2" w:space="6" w:color="FFFFFF" w:themeColor="background1"/>
      </w:pBdr>
      <w:shd w:val="clear" w:color="auto" w:fill="3F3F3F" w:themeFill="accent1"/>
      <w:ind w:left="142" w:right="237"/>
    </w:pPr>
    <w:rPr>
      <w:rFonts w:eastAsiaTheme="minorHAnsi" w:cstheme="minorBidi"/>
      <w:b w:val="0"/>
      <w:bCs w:val="0"/>
      <w:color w:val="FFFFFF" w:themeColor="background1"/>
      <w:sz w:val="36"/>
    </w:rPr>
  </w:style>
  <w:style w:type="character" w:customStyle="1" w:styleId="TextBoxSubChar">
    <w:name w:val="TextBoxSub Char"/>
    <w:basedOn w:val="DefaultParagraphFont"/>
    <w:link w:val="TextBoxSub"/>
    <w:rsid w:val="00A571A3"/>
    <w:rPr>
      <w:rFonts w:ascii="Arial" w:hAnsi="Arial"/>
      <w:color w:val="FFFFFF" w:themeColor="background1"/>
      <w:kern w:val="0"/>
      <w:sz w:val="36"/>
      <w:szCs w:val="32"/>
      <w:shd w:val="clear" w:color="auto" w:fill="3F3F3F" w:themeFill="accent1"/>
      <w14:ligatures w14:val="none"/>
    </w:rPr>
  </w:style>
  <w:style w:type="paragraph" w:customStyle="1" w:styleId="TestSub2">
    <w:name w:val="TestSub2"/>
    <w:basedOn w:val="TextBoxSub"/>
    <w:link w:val="TestSub2Char"/>
    <w:qFormat/>
    <w:rsid w:val="00A571A3"/>
    <w:pPr>
      <w:shd w:val="clear" w:color="auto" w:fill="EDEDED" w:themeFill="accent5" w:themeFillTint="33"/>
    </w:pPr>
  </w:style>
  <w:style w:type="character" w:customStyle="1" w:styleId="TestSub2Char">
    <w:name w:val="TestSub2 Char"/>
    <w:basedOn w:val="TextBoxSubChar"/>
    <w:link w:val="TestSub2"/>
    <w:rsid w:val="00A571A3"/>
    <w:rPr>
      <w:rFonts w:ascii="Arial" w:hAnsi="Arial"/>
      <w:color w:val="FFFFFF" w:themeColor="background1"/>
      <w:kern w:val="0"/>
      <w:sz w:val="36"/>
      <w:szCs w:val="32"/>
      <w:shd w:val="clear" w:color="auto" w:fill="EDEDED" w:themeFill="accent5" w:themeFillTint="33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33B79"/>
    <w:pPr>
      <w:spacing w:before="240" w:after="100"/>
    </w:pPr>
    <w:rPr>
      <w:rFonts w:eastAsiaTheme="minorEastAsia" w:cs="Times New Roman"/>
      <w:color w:val="292929" w:themeColor="accent5" w:themeShade="40"/>
      <w:kern w:val="0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33B79"/>
    <w:pPr>
      <w:tabs>
        <w:tab w:val="right" w:leader="dot" w:pos="9016"/>
      </w:tabs>
      <w:spacing w:before="240" w:after="100"/>
    </w:pPr>
    <w:rPr>
      <w:rFonts w:eastAsiaTheme="minorEastAsia" w:cs="Times New Roman"/>
      <w:bCs/>
      <w:noProof/>
      <w:color w:val="292929" w:themeColor="accent5" w:themeShade="40"/>
      <w:kern w:val="0"/>
      <w:szCs w:val="22"/>
      <w:lang w:val="en-US"/>
      <w14:ligatures w14:val="none"/>
    </w:rPr>
  </w:style>
  <w:style w:type="table" w:styleId="GridTable1Light-Accent1">
    <w:name w:val="Grid Table 1 Light Accent 1"/>
    <w:basedOn w:val="TableNormal"/>
    <w:uiPriority w:val="46"/>
    <w:rsid w:val="0029555B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1" w:themeTint="66"/>
        <w:left w:val="single" w:sz="4" w:space="0" w:color="B2B2B2" w:themeColor="accent1" w:themeTint="66"/>
        <w:bottom w:val="single" w:sz="4" w:space="0" w:color="B2B2B2" w:themeColor="accent1" w:themeTint="66"/>
        <w:right w:val="single" w:sz="4" w:space="0" w:color="B2B2B2" w:themeColor="accent1" w:themeTint="66"/>
        <w:insideH w:val="single" w:sz="4" w:space="0" w:color="B2B2B2" w:themeColor="accent1" w:themeTint="66"/>
        <w:insideV w:val="single" w:sz="4" w:space="0" w:color="B2B2B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8B8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8B8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5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8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5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2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3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9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1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3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1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1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2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2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0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1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2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1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5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48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4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0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9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2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2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q-ict-10839b\gmca_data\Secure%20Folders\Office%20Templates\Together%20Report%20-%20DarkGreenBlock_A.dotx" TargetMode="External"/></Relationships>
</file>

<file path=word/theme/theme1.xml><?xml version="1.0" encoding="utf-8"?>
<a:theme xmlns:a="http://schemas.openxmlformats.org/drawingml/2006/main" name="Office Theme">
  <a:themeElements>
    <a:clrScheme name="Together-black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3F3F3F"/>
      </a:accent1>
      <a:accent2>
        <a:srgbClr val="FFFFFF"/>
      </a:accent2>
      <a:accent3>
        <a:srgbClr val="262626"/>
      </a:accent3>
      <a:accent4>
        <a:srgbClr val="7F7F7F"/>
      </a:accent4>
      <a:accent5>
        <a:srgbClr val="A5A5A5"/>
      </a:accent5>
      <a:accent6>
        <a:srgbClr val="7F7F7F"/>
      </a:accent6>
      <a:hlink>
        <a:srgbClr val="7F7F7F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C4F0EA615944984214539D3BBA10B" ma:contentTypeVersion="13" ma:contentTypeDescription="Create a new document." ma:contentTypeScope="" ma:versionID="415c10060b19935f2f850e4bf7beab35">
  <xsd:schema xmlns:xsd="http://www.w3.org/2001/XMLSchema" xmlns:xs="http://www.w3.org/2001/XMLSchema" xmlns:p="http://schemas.microsoft.com/office/2006/metadata/properties" xmlns:ns2="b7d614b0-db98-42d0-a459-21aa24b33d17" xmlns:ns3="b6f711a6-2b36-482d-a34e-506de61a8f86" targetNamespace="http://schemas.microsoft.com/office/2006/metadata/properties" ma:root="true" ma:fieldsID="9f5d787a7e3a707c327e4e43788ae470" ns2:_="" ns3:_="">
    <xsd:import namespace="b7d614b0-db98-42d0-a459-21aa24b33d17"/>
    <xsd:import namespace="b6f711a6-2b36-482d-a34e-506de61a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614b0-db98-42d0-a459-21aa24b33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e4fde04-eaf7-46f4-90d8-754f3b9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711a6-2b36-482d-a34e-506de61a8f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e7c39c2-c761-4045-a462-855d641d6188}" ma:internalName="TaxCatchAll" ma:showField="CatchAllData" ma:web="b6f711a6-2b36-482d-a34e-506de61a8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614b0-db98-42d0-a459-21aa24b33d17">
      <Terms xmlns="http://schemas.microsoft.com/office/infopath/2007/PartnerControls"/>
    </lcf76f155ced4ddcb4097134ff3c332f>
    <TaxCatchAll xmlns="b6f711a6-2b36-482d-a34e-506de61a8f86"/>
  </documentManagement>
</p:properties>
</file>

<file path=customXml/itemProps1.xml><?xml version="1.0" encoding="utf-8"?>
<ds:datastoreItem xmlns:ds="http://schemas.openxmlformats.org/officeDocument/2006/customXml" ds:itemID="{52BC6E44-1A3A-41CD-A208-23A4BE5A1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CB7DC-4E62-437C-A31C-643911847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614b0-db98-42d0-a459-21aa24b33d17"/>
    <ds:schemaRef ds:uri="b6f711a6-2b36-482d-a34e-506de61a8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F5044-1973-440C-8CC2-37E3603BC5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DADF0E-ABEB-4085-9F0D-C60B884AEFAD}">
  <ds:schemaRefs>
    <ds:schemaRef ds:uri="http://schemas.microsoft.com/office/2006/metadata/properties"/>
    <ds:schemaRef ds:uri="http://schemas.microsoft.com/office/infopath/2007/PartnerControls"/>
    <ds:schemaRef ds:uri="b7d614b0-db98-42d0-a459-21aa24b33d17"/>
    <ds:schemaRef ds:uri="b6f711a6-2b36-482d-a34e-506de61a8f86"/>
  </ds:schemaRefs>
</ds:datastoreItem>
</file>

<file path=docMetadata/LabelInfo.xml><?xml version="1.0" encoding="utf-8"?>
<clbl:labelList xmlns:clbl="http://schemas.microsoft.com/office/2020/mipLabelMetadata">
  <clbl:label id="{e8d8036a-b5f9-4f3f-9d36-d7cd740299bb}" enabled="0" method="" siteId="{e8d8036a-b5f9-4f3f-9d36-d7cd740299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Together Report - DarkGreenBlock_A.dotx</Template>
  <TotalTime>1</TotalTime>
  <Pages>5</Pages>
  <Words>315</Words>
  <Characters>1685</Characters>
  <Application>Microsoft Office Word</Application>
  <DocSecurity>0</DocSecurity>
  <Lines>142</Lines>
  <Paragraphs>53</Paragraphs>
  <ScaleCrop>false</ScaleCrop>
  <Company>Greater Manchester Combined Authority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Together Report - DarkGreenBlock_A</dc:title>
  <dc:subject/>
  <dc:creator>Peters, Eilish</dc:creator>
  <cp:keywords/>
  <dc:description/>
  <cp:lastModifiedBy>Slater, Robin</cp:lastModifiedBy>
  <cp:revision>11</cp:revision>
  <dcterms:created xsi:type="dcterms:W3CDTF">2026-06-11T10:55:00Z</dcterms:created>
  <dcterms:modified xsi:type="dcterms:W3CDTF">2026-06-18T14:51:00Z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0x0101005B4C4F0EA615944984214539D3BBA10B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Directorate">
    <vt:lpwstr>1;#Communications ＆ Engagement|90b8f5e1-5cd3-476b-9a3f-6eb0bd877fd4</vt:lpwstr>
  </property>
  <property fmtid="{D5CDD505-2E9C-101B-9397-08002B2CF9AE}" pid="6" name="Target Audience">
    <vt:lpwstr>2;#GMCA|9672fba0-20f8-4836-be31-026ae137120b</vt:lpwstr>
  </property>
  <property fmtid="{D5CDD505-2E9C-101B-9397-08002B2CF9AE}" pid="7" name="Target_x0020_Audience">
    <vt:lpwstr>2;#GMCA|9672fba0-20f8-4836-be31-026ae137120b</vt:lpwstr>
  </property>
  <property fmtid="{D5CDD505-2E9C-101B-9397-08002B2CF9AE}" pid="8" name="Has_x0020_this_x0020_been_x0020_accessibility_x0020_checked_x003f__x0020_">
    <vt:lpwstr>6;#Yes (document accessible)|d93340ff-8bd0-43b0-8885-9d053566c377</vt:lpwstr>
  </property>
  <property fmtid="{D5CDD505-2E9C-101B-9397-08002B2CF9AE}" pid="9" name="Has this been accessibility checked? ">
    <vt:lpwstr>6;#Yes (document accessible)|d93340ff-8bd0-43b0-8885-9d053566c377</vt:lpwstr>
  </property>
  <property fmtid="{D5CDD505-2E9C-101B-9397-08002B2CF9AE}" pid="10" name="Has this been accessibility checked?">
    <vt:lpwstr/>
  </property>
</Properties>
</file>